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13179" w14:textId="77777777" w:rsidR="001B7F2E" w:rsidRDefault="00000000">
      <w:pPr>
        <w:spacing w:line="0" w:lineRule="atLeast"/>
        <w:ind w:right="20"/>
        <w:jc w:val="right"/>
      </w:pPr>
      <w:bookmarkStart w:id="0" w:name="page1"/>
      <w:bookmarkEnd w:id="0"/>
      <w:r>
        <w:rPr>
          <w:rFonts w:ascii="Times New Roman" w:eastAsia="Arial" w:hAnsi="Times New Roman" w:cs="Times New Roman"/>
          <w:sz w:val="18"/>
        </w:rPr>
        <w:t>Załącznik do Zarządzenia Nr 100/2025</w:t>
      </w:r>
    </w:p>
    <w:p w14:paraId="41339FA9" w14:textId="77777777" w:rsidR="001B7F2E" w:rsidRDefault="001B7F2E">
      <w:pPr>
        <w:spacing w:line="2" w:lineRule="exact"/>
        <w:rPr>
          <w:rFonts w:ascii="Times New Roman" w:eastAsia="Times New Roman" w:hAnsi="Times New Roman" w:cs="Times New Roman"/>
          <w:sz w:val="24"/>
        </w:rPr>
      </w:pPr>
    </w:p>
    <w:p w14:paraId="7480F2C7" w14:textId="77777777" w:rsidR="001B7F2E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Burmistrza Barwic</w:t>
      </w:r>
    </w:p>
    <w:p w14:paraId="11EEBB13" w14:textId="77777777" w:rsidR="001B7F2E" w:rsidRDefault="00000000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z dnia 30 lipca 2025 roku</w:t>
      </w:r>
    </w:p>
    <w:p w14:paraId="0E8B8845" w14:textId="77777777" w:rsidR="001B7F2E" w:rsidRDefault="001B7F2E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</w:p>
    <w:p w14:paraId="19F773AB" w14:textId="77777777" w:rsidR="001B7F2E" w:rsidRDefault="00000000">
      <w:pPr>
        <w:spacing w:line="0" w:lineRule="atLeast"/>
        <w:jc w:val="right"/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154812D2" wp14:editId="0906C521">
            <wp:simplePos x="0" y="0"/>
            <wp:positionH relativeFrom="column">
              <wp:posOffset>-223515</wp:posOffset>
            </wp:positionH>
            <wp:positionV relativeFrom="paragraph">
              <wp:posOffset>137160</wp:posOffset>
            </wp:positionV>
            <wp:extent cx="1532891" cy="1743075"/>
            <wp:effectExtent l="0" t="0" r="0" b="9525"/>
            <wp:wrapSquare wrapText="bothSides"/>
            <wp:docPr id="1410990744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891" cy="1743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51D2E3A" w14:textId="77777777" w:rsidR="001B7F2E" w:rsidRDefault="00000000">
      <w:pPr>
        <w:spacing w:line="264" w:lineRule="auto"/>
        <w:jc w:val="both"/>
      </w:pPr>
      <w:r>
        <w:rPr>
          <w:rFonts w:ascii="Times New Roman" w:eastAsia="Arial" w:hAnsi="Times New Roman" w:cs="Times New Roman"/>
          <w:sz w:val="18"/>
          <w:szCs w:val="18"/>
        </w:rPr>
        <w:t>Działając na podstawie art.11 i 13 ustawy z dnia 24 kwietnia 2003 r. o działalności pożytku publicznego i wolontariacie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2024 r., poz. 1491 z 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>. zm.), art. 221 ustawy z dnia 27 sierpnia 2009 r. o finansach publicznych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2024 r., poz. 1530 z 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zm.) </w:t>
      </w:r>
      <w:r>
        <w:rPr>
          <w:rFonts w:ascii="Times New Roman" w:eastAsia="Arial" w:hAnsi="Times New Roman" w:cs="Times New Roman"/>
          <w:sz w:val="18"/>
          <w:szCs w:val="18"/>
        </w:rPr>
        <w:br/>
        <w:t xml:space="preserve">w związku z </w:t>
      </w:r>
      <w:r>
        <w:rPr>
          <w:rFonts w:ascii="Times New Roman" w:hAnsi="Times New Roman" w:cs="Times New Roman"/>
          <w:sz w:val="18"/>
          <w:szCs w:val="18"/>
        </w:rPr>
        <w:t xml:space="preserve">uchwałą </w:t>
      </w:r>
      <w:r>
        <w:rPr>
          <w:rFonts w:ascii="Times New Roman" w:hAnsi="Times New Roman" w:cs="Times New Roman"/>
          <w:bCs/>
          <w:sz w:val="18"/>
          <w:szCs w:val="18"/>
        </w:rPr>
        <w:t>Nr XI/58/2024 Rady Miejskiej w Barwicach z dnia 25 listopada 2024 r. w sprawie uchwalenia Programu współpracy Gminy Barwice z organizacjami pozarządowymi oraz podmiotami prowadzącymi działalność pożytku publicznego na 2025 rok (Dz. Urz. Woj. Zachodniopomorskiego z 2024 r., poz. 5659) zmieniającą uchwałą Nr XII/74/2024 Rady Miejskiej w Barwicach z dnia 30 grudnia 2024 r. w sprawie zmiany Uchwały Nr XI/58/2024 Rady Miejskiej w Barwicach z dnia 25 listopada 2024 r. w sprawie uchwalenia Programu współpracy Gminy Barwice z organizacjami pozarządowymi oraz podmiotami prowadzącymi działalność pożytku publicznego na 2025 rok.</w:t>
      </w:r>
    </w:p>
    <w:p w14:paraId="0B834F60" w14:textId="77777777" w:rsidR="001B7F2E" w:rsidRDefault="001B7F2E">
      <w:pPr>
        <w:spacing w:line="264" w:lineRule="auto"/>
        <w:jc w:val="both"/>
        <w:rPr>
          <w:rFonts w:ascii="Times New Roman" w:eastAsia="Times New Roman" w:hAnsi="Times New Roman"/>
          <w:sz w:val="24"/>
        </w:rPr>
      </w:pPr>
    </w:p>
    <w:p w14:paraId="4788C35B" w14:textId="77777777" w:rsidR="001B7F2E" w:rsidRDefault="00000000">
      <w:pPr>
        <w:spacing w:line="237" w:lineRule="exact"/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 wp14:anchorId="63C5375C" wp14:editId="1FE9C35A">
            <wp:simplePos x="0" y="0"/>
            <wp:positionH relativeFrom="column">
              <wp:posOffset>-262259</wp:posOffset>
            </wp:positionH>
            <wp:positionV relativeFrom="paragraph">
              <wp:posOffset>84453</wp:posOffset>
            </wp:positionV>
            <wp:extent cx="6492240" cy="1476371"/>
            <wp:effectExtent l="0" t="0" r="3810" b="0"/>
            <wp:wrapNone/>
            <wp:docPr id="1078745146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14763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4BB5DB6" w14:textId="77777777" w:rsidR="001B7F2E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36"/>
        </w:rPr>
      </w:pPr>
      <w:bookmarkStart w:id="1" w:name="_Hlk188858148"/>
      <w:r>
        <w:rPr>
          <w:rFonts w:ascii="Times New Roman" w:eastAsia="Verdana" w:hAnsi="Times New Roman" w:cs="Times New Roman"/>
          <w:b/>
          <w:sz w:val="36"/>
        </w:rPr>
        <w:t>BURMISTRZ BARWICE</w:t>
      </w:r>
    </w:p>
    <w:p w14:paraId="0306FF4A" w14:textId="77777777" w:rsidR="001B7F2E" w:rsidRDefault="001B7F2E">
      <w:pPr>
        <w:spacing w:line="19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3E7C6A23" w14:textId="77777777" w:rsidR="001B7F2E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OGŁASZA</w:t>
      </w:r>
    </w:p>
    <w:p w14:paraId="460099A8" w14:textId="77777777" w:rsidR="001B7F2E" w:rsidRDefault="001B7F2E">
      <w:pPr>
        <w:spacing w:line="195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2013A3D1" w14:textId="77777777" w:rsidR="001B7F2E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drugi otwarty konkurs ofert</w:t>
      </w:r>
    </w:p>
    <w:p w14:paraId="2C803DFA" w14:textId="77777777" w:rsidR="001B7F2E" w:rsidRDefault="001B7F2E">
      <w:pPr>
        <w:spacing w:line="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4ED66A60" w14:textId="77777777" w:rsidR="001B7F2E" w:rsidRDefault="00000000">
      <w:pPr>
        <w:spacing w:line="0" w:lineRule="atLeast"/>
        <w:ind w:right="16"/>
        <w:jc w:val="center"/>
      </w:pPr>
      <w:r>
        <w:rPr>
          <w:rFonts w:ascii="Times New Roman" w:eastAsia="Verdana" w:hAnsi="Times New Roman" w:cs="Times New Roman"/>
          <w:b/>
          <w:sz w:val="24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zakresu edukacji publicznej w </w:t>
      </w:r>
      <w:r>
        <w:rPr>
          <w:rFonts w:ascii="Times New Roman" w:eastAsia="Verdana" w:hAnsi="Times New Roman" w:cs="Times New Roman"/>
          <w:b/>
          <w:sz w:val="24"/>
        </w:rPr>
        <w:t>2025 roku.</w:t>
      </w:r>
    </w:p>
    <w:bookmarkEnd w:id="1"/>
    <w:p w14:paraId="12BBB474" w14:textId="77777777" w:rsidR="001B7F2E" w:rsidRDefault="001B7F2E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460675DF" w14:textId="77777777" w:rsidR="001B7F2E" w:rsidRDefault="00000000">
      <w:pPr>
        <w:tabs>
          <w:tab w:val="left" w:pos="6330"/>
        </w:tabs>
      </w:pPr>
      <w:r>
        <w:tab/>
      </w:r>
    </w:p>
    <w:p w14:paraId="00E4BA8A" w14:textId="77777777" w:rsidR="001B7F2E" w:rsidRDefault="001B7F2E">
      <w:pPr>
        <w:tabs>
          <w:tab w:val="left" w:pos="6330"/>
        </w:tabs>
        <w:rPr>
          <w:sz w:val="22"/>
          <w:szCs w:val="22"/>
        </w:rPr>
      </w:pPr>
    </w:p>
    <w:p w14:paraId="61D50165" w14:textId="77777777" w:rsidR="001B7F2E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§1</w:t>
      </w:r>
    </w:p>
    <w:p w14:paraId="43A3618D" w14:textId="77777777" w:rsidR="001B7F2E" w:rsidRDefault="001B7F2E">
      <w:pPr>
        <w:spacing w:line="228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6DE225B4" w14:textId="77777777" w:rsidR="001B7F2E" w:rsidRDefault="00000000">
      <w:pPr>
        <w:spacing w:line="276" w:lineRule="auto"/>
        <w:ind w:left="4"/>
      </w:pPr>
      <w:r>
        <w:rPr>
          <w:rFonts w:ascii="Times New Roman" w:eastAsia="Arial" w:hAnsi="Times New Roman" w:cs="Times New Roman"/>
          <w:b/>
          <w:sz w:val="22"/>
          <w:szCs w:val="22"/>
        </w:rPr>
        <w:t>Rodzaje zadań i wysokość środków publicznych przeznaczonych na ich realizację w 2025 roku:</w:t>
      </w:r>
    </w:p>
    <w:p w14:paraId="17CD4F2C" w14:textId="77777777" w:rsidR="001B7F2E" w:rsidRDefault="001B7F2E">
      <w:pPr>
        <w:spacing w:line="276" w:lineRule="auto"/>
        <w:rPr>
          <w:rFonts w:ascii="Times New Roman" w:eastAsia="Times New Roman" w:hAnsi="Times New Roman" w:cs="Times New Roman"/>
          <w:sz w:val="28"/>
          <w:szCs w:val="22"/>
        </w:rPr>
      </w:pPr>
    </w:p>
    <w:p w14:paraId="3A630A4D" w14:textId="77777777" w:rsidR="001B7F2E" w:rsidRDefault="00000000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Przedmiotem konkursu jest powierzenie realizacji zadań publicznych z zakresu:</w:t>
      </w:r>
    </w:p>
    <w:p w14:paraId="048EF21C" w14:textId="77777777" w:rsidR="001B7F2E" w:rsidRDefault="00000000">
      <w:pPr>
        <w:pStyle w:val="Style23"/>
        <w:widowControl/>
        <w:spacing w:before="240" w:line="240" w:lineRule="auto"/>
        <w:ind w:left="720" w:hanging="365"/>
        <w:jc w:val="both"/>
      </w:pPr>
      <w:r>
        <w:rPr>
          <w:rStyle w:val="FontStyle43"/>
          <w:rFonts w:ascii="Times New Roman" w:hAnsi="Times New Roman"/>
          <w:sz w:val="22"/>
          <w:szCs w:val="22"/>
        </w:rPr>
        <w:t>1)   ochrona zdrowia i pomoc społeczna w zakresie:</w:t>
      </w:r>
    </w:p>
    <w:p w14:paraId="7AEAD03E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edukacji zdrowotnej,</w:t>
      </w:r>
    </w:p>
    <w:p w14:paraId="1D43E3F2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działań profilaktycznych,</w:t>
      </w:r>
    </w:p>
    <w:p w14:paraId="508C737C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przeciwdziałania przemocy w rodzinie,</w:t>
      </w:r>
    </w:p>
    <w:p w14:paraId="37373B35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udzielania schronienia osobom bezdomnym,</w:t>
      </w:r>
    </w:p>
    <w:p w14:paraId="5CE72DF4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pomocy ludziom starszym i ubogim,</w:t>
      </w:r>
    </w:p>
    <w:p w14:paraId="2BDAD158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organizowania bezpłatnego poradnictwa specjalistycznego  i prawnego,</w:t>
      </w:r>
    </w:p>
    <w:p w14:paraId="049DDF6F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organizowania opieki nad dzieckiem zaniedbanym wychowawczo,</w:t>
      </w:r>
    </w:p>
    <w:p w14:paraId="37915D39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zwalczania patologii społecznych,</w:t>
      </w:r>
    </w:p>
    <w:p w14:paraId="5EB21A83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wspierania  wolontariatu,</w:t>
      </w:r>
    </w:p>
    <w:p w14:paraId="71B00661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aktywizacji społecznej i zawodowej osób niepełnosprawnych,</w:t>
      </w:r>
    </w:p>
    <w:p w14:paraId="08F19B92" w14:textId="77777777" w:rsidR="001B7F2E" w:rsidRDefault="00000000">
      <w:pPr>
        <w:pStyle w:val="Style24"/>
        <w:widowControl/>
        <w:numPr>
          <w:ilvl w:val="0"/>
          <w:numId w:val="1"/>
        </w:numPr>
        <w:tabs>
          <w:tab w:val="left" w:pos="1080"/>
        </w:tabs>
        <w:spacing w:before="5" w:line="240" w:lineRule="auto"/>
        <w:ind w:left="108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organizacji działań samopomocowych, rehabilitacji i zajęć integracyjnych.</w:t>
      </w:r>
    </w:p>
    <w:p w14:paraId="37E9EBE8" w14:textId="77777777" w:rsidR="001B7F2E" w:rsidRDefault="001B7F2E">
      <w:pPr>
        <w:pStyle w:val="Style24"/>
        <w:widowControl/>
        <w:spacing w:line="240" w:lineRule="auto"/>
        <w:ind w:left="720" w:firstLine="0"/>
        <w:jc w:val="both"/>
      </w:pPr>
    </w:p>
    <w:p w14:paraId="240C0224" w14:textId="77777777" w:rsidR="001B7F2E" w:rsidRDefault="00000000">
      <w:pPr>
        <w:pStyle w:val="Style24"/>
        <w:widowControl/>
        <w:numPr>
          <w:ilvl w:val="1"/>
          <w:numId w:val="1"/>
        </w:numPr>
        <w:spacing w:line="240" w:lineRule="auto"/>
        <w:ind w:left="709"/>
        <w:jc w:val="both"/>
      </w:pPr>
      <w:r>
        <w:rPr>
          <w:rStyle w:val="FontStyle41"/>
          <w:rFonts w:ascii="Times New Roman" w:hAnsi="Times New Roman"/>
          <w:b/>
          <w:sz w:val="22"/>
          <w:szCs w:val="22"/>
        </w:rPr>
        <w:t>wspieranie kultury i sztuki, edukacji i tradycji narodowych</w:t>
      </w:r>
      <w:r>
        <w:rPr>
          <w:rStyle w:val="FontStyle41"/>
          <w:rFonts w:ascii="Times New Roman" w:hAnsi="Times New Roman"/>
          <w:sz w:val="22"/>
          <w:szCs w:val="22"/>
        </w:rPr>
        <w:t>:</w:t>
      </w:r>
    </w:p>
    <w:p w14:paraId="7BBAF744" w14:textId="77777777" w:rsidR="001B7F2E" w:rsidRDefault="00000000">
      <w:pPr>
        <w:pStyle w:val="Style24"/>
        <w:widowControl/>
        <w:numPr>
          <w:ilvl w:val="0"/>
          <w:numId w:val="2"/>
        </w:numPr>
        <w:spacing w:line="240" w:lineRule="auto"/>
        <w:ind w:left="1134" w:hanging="425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 xml:space="preserve">prezentacja dorobku kulturalnego i organizowanie różnorodnych form  przedsięwzięć </w:t>
      </w:r>
      <w:r>
        <w:rPr>
          <w:rStyle w:val="FontStyle41"/>
          <w:rFonts w:ascii="Times New Roman" w:hAnsi="Times New Roman"/>
          <w:sz w:val="22"/>
          <w:szCs w:val="22"/>
        </w:rPr>
        <w:br/>
        <w:t xml:space="preserve">artystycznych: festiwali, konkursów, przeglądów, plenerów, seminariów, wystaw, </w:t>
      </w:r>
      <w:r>
        <w:rPr>
          <w:rStyle w:val="FontStyle41"/>
          <w:rFonts w:ascii="Times New Roman" w:hAnsi="Times New Roman"/>
          <w:sz w:val="22"/>
          <w:szCs w:val="22"/>
        </w:rPr>
        <w:br/>
        <w:t>warsztatów itp.,</w:t>
      </w:r>
    </w:p>
    <w:p w14:paraId="4EACE3E3" w14:textId="77777777" w:rsidR="001B7F2E" w:rsidRDefault="00000000">
      <w:pPr>
        <w:pStyle w:val="Style26"/>
        <w:widowControl/>
        <w:numPr>
          <w:ilvl w:val="0"/>
          <w:numId w:val="2"/>
        </w:numPr>
        <w:tabs>
          <w:tab w:val="left" w:pos="1134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wspieranie i promowanie twórczości osób niepełnosprawnych,</w:t>
      </w:r>
    </w:p>
    <w:p w14:paraId="59AF62CA" w14:textId="77777777" w:rsidR="001B7F2E" w:rsidRDefault="00000000">
      <w:pPr>
        <w:pStyle w:val="Style26"/>
        <w:widowControl/>
        <w:tabs>
          <w:tab w:val="left" w:pos="1134"/>
        </w:tabs>
        <w:spacing w:line="240" w:lineRule="auto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c)     edukacja kulturalna dzieci i młodzieży,</w:t>
      </w:r>
    </w:p>
    <w:p w14:paraId="386DCBBB" w14:textId="77777777" w:rsidR="001B7F2E" w:rsidRDefault="00000000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 xml:space="preserve">d)   wspieranie działań mniejszości narodowych, skupionych w  organizacjach  na  terenie  </w:t>
      </w:r>
      <w:r>
        <w:rPr>
          <w:rStyle w:val="FontStyle41"/>
          <w:rFonts w:ascii="Times New Roman" w:hAnsi="Times New Roman"/>
          <w:sz w:val="22"/>
          <w:szCs w:val="22"/>
        </w:rPr>
        <w:br/>
        <w:t xml:space="preserve"> Gminy,</w:t>
      </w:r>
    </w:p>
    <w:p w14:paraId="672D916F" w14:textId="77777777" w:rsidR="001B7F2E" w:rsidRDefault="001B7F2E">
      <w:pPr>
        <w:pStyle w:val="Style26"/>
        <w:widowControl/>
        <w:tabs>
          <w:tab w:val="left" w:pos="1080"/>
        </w:tabs>
        <w:spacing w:line="240" w:lineRule="auto"/>
        <w:ind w:left="1080" w:hanging="360"/>
        <w:jc w:val="both"/>
      </w:pPr>
    </w:p>
    <w:p w14:paraId="5A313A9F" w14:textId="77777777" w:rsidR="001B7F2E" w:rsidRDefault="00000000">
      <w:pPr>
        <w:pStyle w:val="Style27"/>
        <w:widowControl/>
        <w:numPr>
          <w:ilvl w:val="1"/>
          <w:numId w:val="2"/>
        </w:numPr>
        <w:spacing w:before="24" w:line="240" w:lineRule="auto"/>
        <w:ind w:left="709"/>
        <w:jc w:val="both"/>
      </w:pPr>
      <w:r>
        <w:rPr>
          <w:rStyle w:val="FontStyle43"/>
          <w:rFonts w:ascii="Times New Roman" w:hAnsi="Times New Roman"/>
          <w:sz w:val="22"/>
          <w:szCs w:val="22"/>
        </w:rPr>
        <w:t>w zakresie działań na rzecz osób bezrobotnych i rozwoju przedsiębiorczości:</w:t>
      </w:r>
    </w:p>
    <w:p w14:paraId="2DA2C3CC" w14:textId="77777777" w:rsidR="001B7F2E" w:rsidRDefault="00000000">
      <w:pPr>
        <w:pStyle w:val="Style27"/>
        <w:widowControl/>
        <w:numPr>
          <w:ilvl w:val="0"/>
          <w:numId w:val="3"/>
        </w:numPr>
        <w:spacing w:before="24" w:line="240" w:lineRule="auto"/>
        <w:ind w:left="993" w:hanging="284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aktywizacja zawodowa i pomoc w tworzeniu własnej firmy,</w:t>
      </w:r>
    </w:p>
    <w:p w14:paraId="583E4160" w14:textId="77777777" w:rsidR="001B7F2E" w:rsidRDefault="00000000">
      <w:pPr>
        <w:pStyle w:val="Style29"/>
        <w:widowControl/>
        <w:numPr>
          <w:ilvl w:val="0"/>
          <w:numId w:val="3"/>
        </w:numPr>
        <w:tabs>
          <w:tab w:val="left" w:pos="614"/>
          <w:tab w:val="left" w:pos="1080"/>
        </w:tabs>
        <w:spacing w:before="34"/>
        <w:ind w:left="720" w:firstLine="0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promocja Gminy i lokalnej przedsiębiorczości w kraju i za granicą,</w:t>
      </w:r>
    </w:p>
    <w:p w14:paraId="675ED8AA" w14:textId="77777777" w:rsidR="001B7F2E" w:rsidRDefault="00000000">
      <w:pPr>
        <w:pStyle w:val="Style29"/>
        <w:widowControl/>
        <w:numPr>
          <w:ilvl w:val="0"/>
          <w:numId w:val="3"/>
        </w:numPr>
        <w:tabs>
          <w:tab w:val="left" w:pos="614"/>
          <w:tab w:val="left" w:pos="1080"/>
        </w:tabs>
        <w:spacing w:before="34"/>
        <w:ind w:left="720" w:firstLine="0"/>
        <w:jc w:val="both"/>
      </w:pPr>
      <w:r>
        <w:rPr>
          <w:rFonts w:ascii="Times New Roman" w:hAnsi="Times New Roman"/>
          <w:sz w:val="22"/>
          <w:szCs w:val="22"/>
        </w:rPr>
        <w:lastRenderedPageBreak/>
        <w:t>prowadzenie szkoleń zwiększających szanse na zatrudnienie,</w:t>
      </w:r>
    </w:p>
    <w:p w14:paraId="3CAAD4F7" w14:textId="77777777" w:rsidR="001B7F2E" w:rsidRDefault="00000000">
      <w:pPr>
        <w:pStyle w:val="Style29"/>
        <w:widowControl/>
        <w:numPr>
          <w:ilvl w:val="0"/>
          <w:numId w:val="3"/>
        </w:numPr>
        <w:tabs>
          <w:tab w:val="left" w:pos="614"/>
          <w:tab w:val="left" w:pos="1080"/>
        </w:tabs>
        <w:spacing w:before="34"/>
        <w:ind w:left="720" w:firstLine="0"/>
        <w:jc w:val="both"/>
      </w:pPr>
      <w:r>
        <w:rPr>
          <w:rFonts w:ascii="Times New Roman" w:hAnsi="Times New Roman"/>
          <w:sz w:val="22"/>
          <w:szCs w:val="22"/>
        </w:rPr>
        <w:t xml:space="preserve">organizacja targów, wystaw i innych imprez, służących promocji małych i średnich  </w:t>
      </w:r>
      <w:r>
        <w:rPr>
          <w:rFonts w:ascii="Times New Roman" w:hAnsi="Times New Roman"/>
          <w:sz w:val="22"/>
          <w:szCs w:val="22"/>
        </w:rPr>
        <w:br/>
        <w:t xml:space="preserve">       przedsiębiorstw,  </w:t>
      </w:r>
    </w:p>
    <w:p w14:paraId="00B8CE18" w14:textId="77777777" w:rsidR="001B7F2E" w:rsidRDefault="001B7F2E">
      <w:pPr>
        <w:pStyle w:val="Style27"/>
        <w:widowControl/>
        <w:spacing w:line="240" w:lineRule="auto"/>
        <w:ind w:firstLine="0"/>
        <w:jc w:val="both"/>
        <w:rPr>
          <w:rFonts w:ascii="Times New Roman" w:hAnsi="Times New Roman"/>
          <w:sz w:val="22"/>
          <w:szCs w:val="22"/>
        </w:rPr>
      </w:pPr>
    </w:p>
    <w:p w14:paraId="4CC71156" w14:textId="77777777" w:rsidR="001B7F2E" w:rsidRDefault="00000000">
      <w:pPr>
        <w:pStyle w:val="Style27"/>
        <w:widowControl/>
        <w:tabs>
          <w:tab w:val="left" w:pos="720"/>
        </w:tabs>
        <w:spacing w:before="38" w:line="240" w:lineRule="auto"/>
        <w:ind w:left="720" w:hanging="360"/>
        <w:jc w:val="both"/>
      </w:pPr>
      <w:r>
        <w:rPr>
          <w:rStyle w:val="FontStyle43"/>
          <w:rFonts w:ascii="Times New Roman" w:hAnsi="Times New Roman"/>
          <w:sz w:val="22"/>
          <w:szCs w:val="22"/>
        </w:rPr>
        <w:t>4)  wspieranie obszaru ratownictwa i pierwszej pomocy :</w:t>
      </w:r>
    </w:p>
    <w:p w14:paraId="0BF0E6F0" w14:textId="77777777" w:rsidR="001B7F2E" w:rsidRDefault="00000000">
      <w:pPr>
        <w:pStyle w:val="Style27"/>
        <w:widowControl/>
        <w:numPr>
          <w:ilvl w:val="0"/>
          <w:numId w:val="4"/>
        </w:numPr>
        <w:tabs>
          <w:tab w:val="left" w:pos="720"/>
        </w:tabs>
        <w:spacing w:before="34" w:line="240" w:lineRule="auto"/>
        <w:ind w:left="1134" w:hanging="425"/>
        <w:jc w:val="both"/>
      </w:pPr>
      <w:r>
        <w:rPr>
          <w:rStyle w:val="FontStyle43"/>
          <w:rFonts w:ascii="Times New Roman" w:hAnsi="Times New Roman"/>
          <w:b w:val="0"/>
          <w:bCs w:val="0"/>
          <w:sz w:val="22"/>
          <w:szCs w:val="22"/>
        </w:rPr>
        <w:t>działania</w:t>
      </w:r>
      <w:r>
        <w:rPr>
          <w:rStyle w:val="FontStyle43"/>
          <w:rFonts w:ascii="Times New Roman" w:hAnsi="Times New Roman"/>
          <w:sz w:val="22"/>
          <w:szCs w:val="22"/>
        </w:rPr>
        <w:t xml:space="preserve"> </w:t>
      </w:r>
      <w:r>
        <w:rPr>
          <w:rStyle w:val="FontStyle41"/>
          <w:rFonts w:ascii="Times New Roman" w:hAnsi="Times New Roman"/>
          <w:sz w:val="22"/>
          <w:szCs w:val="22"/>
        </w:rPr>
        <w:t>z zakresu ratownictwa i ochrony ludności;</w:t>
      </w:r>
    </w:p>
    <w:p w14:paraId="33D84A33" w14:textId="77777777" w:rsidR="001B7F2E" w:rsidRDefault="00000000">
      <w:pPr>
        <w:pStyle w:val="Style27"/>
        <w:widowControl/>
        <w:numPr>
          <w:ilvl w:val="0"/>
          <w:numId w:val="4"/>
        </w:numPr>
        <w:tabs>
          <w:tab w:val="left" w:pos="720"/>
        </w:tabs>
        <w:spacing w:before="34" w:line="240" w:lineRule="auto"/>
        <w:ind w:left="1134" w:hanging="425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organizacja szkoleń, prelekcji i pokazów,</w:t>
      </w:r>
    </w:p>
    <w:p w14:paraId="0BA3452C" w14:textId="77777777" w:rsidR="001B7F2E" w:rsidRDefault="00000000">
      <w:pPr>
        <w:pStyle w:val="Style27"/>
        <w:widowControl/>
        <w:numPr>
          <w:ilvl w:val="0"/>
          <w:numId w:val="4"/>
        </w:numPr>
        <w:tabs>
          <w:tab w:val="left" w:pos="720"/>
        </w:tabs>
        <w:spacing w:before="34" w:line="240" w:lineRule="auto"/>
        <w:ind w:left="1134" w:hanging="425"/>
        <w:jc w:val="both"/>
      </w:pPr>
      <w:r>
        <w:rPr>
          <w:rStyle w:val="FontStyle41"/>
          <w:rFonts w:ascii="Times New Roman" w:hAnsi="Times New Roman"/>
          <w:sz w:val="22"/>
          <w:szCs w:val="22"/>
        </w:rPr>
        <w:t>edukacja dzieci i młodzieży w zakresie udzielania pierwszej pomocy.</w:t>
      </w:r>
    </w:p>
    <w:p w14:paraId="11A156C5" w14:textId="77777777" w:rsidR="001B7F2E" w:rsidRDefault="001B7F2E">
      <w:pPr>
        <w:pStyle w:val="Style27"/>
        <w:widowControl/>
        <w:tabs>
          <w:tab w:val="left" w:pos="720"/>
        </w:tabs>
        <w:spacing w:before="34" w:line="240" w:lineRule="auto"/>
        <w:ind w:left="360" w:firstLine="0"/>
        <w:jc w:val="both"/>
      </w:pPr>
    </w:p>
    <w:p w14:paraId="758A765D" w14:textId="77777777" w:rsidR="001B7F2E" w:rsidRDefault="00000000">
      <w:pPr>
        <w:pStyle w:val="Style27"/>
        <w:widowControl/>
        <w:tabs>
          <w:tab w:val="left" w:pos="720"/>
        </w:tabs>
        <w:spacing w:before="34" w:line="240" w:lineRule="auto"/>
        <w:ind w:firstLine="142"/>
        <w:jc w:val="both"/>
      </w:pPr>
      <w:r>
        <w:rPr>
          <w:rStyle w:val="FontStyle41"/>
          <w:rFonts w:ascii="Times New Roman" w:hAnsi="Times New Roman"/>
          <w:b/>
          <w:bCs/>
          <w:sz w:val="22"/>
          <w:szCs w:val="22"/>
        </w:rPr>
        <w:t xml:space="preserve">     5) edukacja proekologiczna poprzez przedsięwzięcia przybliżające idee ochrony środowiska  </w:t>
      </w:r>
      <w:r>
        <w:rPr>
          <w:rStyle w:val="FontStyle41"/>
          <w:rFonts w:ascii="Times New Roman" w:hAnsi="Times New Roman"/>
          <w:b/>
          <w:bCs/>
          <w:sz w:val="22"/>
          <w:szCs w:val="22"/>
        </w:rPr>
        <w:br/>
        <w:t xml:space="preserve">            oraz problematykę funkcjonowania człowieka w przyrodzie a w szczególności:</w:t>
      </w:r>
    </w:p>
    <w:p w14:paraId="5BEBD3D5" w14:textId="77777777" w:rsidR="001B7F2E" w:rsidRDefault="00000000">
      <w:pPr>
        <w:pStyle w:val="Style27"/>
        <w:widowControl/>
        <w:numPr>
          <w:ilvl w:val="0"/>
          <w:numId w:val="5"/>
        </w:numPr>
        <w:tabs>
          <w:tab w:val="left" w:pos="-6861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 xml:space="preserve">edukacja w zakresie segregacji odpadów, </w:t>
      </w:r>
    </w:p>
    <w:p w14:paraId="012A6A93" w14:textId="77777777" w:rsidR="001B7F2E" w:rsidRDefault="00000000">
      <w:pPr>
        <w:pStyle w:val="Style27"/>
        <w:widowControl/>
        <w:numPr>
          <w:ilvl w:val="0"/>
          <w:numId w:val="5"/>
        </w:numPr>
        <w:tabs>
          <w:tab w:val="left" w:pos="-6861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ochrona klimatu i adaptacja do zmian klimatu,</w:t>
      </w:r>
    </w:p>
    <w:p w14:paraId="534734DC" w14:textId="77777777" w:rsidR="001B7F2E" w:rsidRDefault="00000000">
      <w:pPr>
        <w:pStyle w:val="Style27"/>
        <w:widowControl/>
        <w:numPr>
          <w:ilvl w:val="0"/>
          <w:numId w:val="5"/>
        </w:numPr>
        <w:tabs>
          <w:tab w:val="left" w:pos="-6861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ochrona pszczół,</w:t>
      </w:r>
    </w:p>
    <w:p w14:paraId="6DC3C33F" w14:textId="77777777" w:rsidR="001B7F2E" w:rsidRDefault="00000000">
      <w:pPr>
        <w:pStyle w:val="Style27"/>
        <w:widowControl/>
        <w:numPr>
          <w:ilvl w:val="0"/>
          <w:numId w:val="5"/>
        </w:numPr>
        <w:tabs>
          <w:tab w:val="left" w:pos="-6861"/>
        </w:tabs>
        <w:spacing w:before="34" w:line="240" w:lineRule="auto"/>
        <w:jc w:val="both"/>
      </w:pPr>
      <w:r>
        <w:rPr>
          <w:rStyle w:val="FontStyle41"/>
          <w:rFonts w:ascii="Times New Roman" w:hAnsi="Times New Roman"/>
          <w:bCs/>
          <w:sz w:val="22"/>
          <w:szCs w:val="22"/>
        </w:rPr>
        <w:t>wykorzystywanie odnawialnych źródeł energii z uwzględnieniem promocji rozwiązań energooszczędnych przyjaznych środowisku.</w:t>
      </w:r>
    </w:p>
    <w:p w14:paraId="0A263FB3" w14:textId="77777777" w:rsidR="001B7F2E" w:rsidRDefault="001B7F2E">
      <w:pPr>
        <w:pStyle w:val="Style27"/>
        <w:widowControl/>
        <w:tabs>
          <w:tab w:val="left" w:pos="720"/>
        </w:tabs>
        <w:spacing w:before="34" w:line="240" w:lineRule="auto"/>
        <w:ind w:firstLine="0"/>
        <w:jc w:val="both"/>
      </w:pPr>
    </w:p>
    <w:p w14:paraId="78667A95" w14:textId="77777777" w:rsidR="001B7F2E" w:rsidRDefault="00000000">
      <w:pPr>
        <w:pStyle w:val="Style27"/>
        <w:widowControl/>
        <w:tabs>
          <w:tab w:val="left" w:pos="720"/>
        </w:tabs>
        <w:spacing w:before="34" w:line="240" w:lineRule="auto"/>
        <w:ind w:firstLine="426"/>
        <w:jc w:val="both"/>
      </w:pPr>
      <w:r>
        <w:rPr>
          <w:rStyle w:val="FontStyle41"/>
          <w:rFonts w:ascii="Times New Roman" w:hAnsi="Times New Roman"/>
          <w:b/>
          <w:sz w:val="22"/>
          <w:szCs w:val="22"/>
        </w:rPr>
        <w:t xml:space="preserve">6) działania związane z integracją mieszkańców i uchodźców  </w:t>
      </w:r>
    </w:p>
    <w:p w14:paraId="0E79AE0D" w14:textId="77777777" w:rsidR="001B7F2E" w:rsidRDefault="00000000">
      <w:pPr>
        <w:pStyle w:val="Akapitzlist"/>
        <w:numPr>
          <w:ilvl w:val="0"/>
          <w:numId w:val="6"/>
        </w:numPr>
        <w:suppressAutoHyphens w:val="0"/>
        <w:spacing w:line="276" w:lineRule="auto"/>
        <w:jc w:val="both"/>
        <w:textAlignment w:val="auto"/>
      </w:pPr>
      <w:r>
        <w:rPr>
          <w:rStyle w:val="FontStyle41"/>
          <w:rFonts w:ascii="Times New Roman" w:hAnsi="Times New Roman" w:cs="Times New Roman"/>
          <w:bCs/>
          <w:sz w:val="22"/>
          <w:szCs w:val="22"/>
        </w:rPr>
        <w:t xml:space="preserve">nawiązywanie i rozwijanie więzi w społecznościach lokalnych, wzmacnianie akceptacji </w:t>
      </w:r>
      <w:r>
        <w:rPr>
          <w:rStyle w:val="FontStyle41"/>
          <w:rFonts w:ascii="Times New Roman" w:hAnsi="Times New Roman" w:cs="Times New Roman"/>
          <w:bCs/>
          <w:sz w:val="22"/>
          <w:szCs w:val="22"/>
        </w:rPr>
        <w:br/>
        <w:t xml:space="preserve">i integracji między mieszkańcami Gminy Barwice a uchodźcami oraz przeciwdziałać </w:t>
      </w:r>
      <w:r>
        <w:rPr>
          <w:rStyle w:val="FontStyle41"/>
          <w:rFonts w:ascii="Times New Roman" w:hAnsi="Times New Roman" w:cs="Times New Roman"/>
          <w:bCs/>
          <w:sz w:val="22"/>
          <w:szCs w:val="22"/>
        </w:rPr>
        <w:br/>
        <w:t>dyskryminacji uchodźców,</w:t>
      </w:r>
    </w:p>
    <w:p w14:paraId="6D16EF61" w14:textId="77777777" w:rsidR="001B7F2E" w:rsidRDefault="00000000">
      <w:pPr>
        <w:pStyle w:val="Akapitzlist"/>
        <w:numPr>
          <w:ilvl w:val="0"/>
          <w:numId w:val="6"/>
        </w:numPr>
        <w:suppressAutoHyphens w:val="0"/>
        <w:spacing w:line="276" w:lineRule="auto"/>
        <w:jc w:val="both"/>
        <w:textAlignment w:val="auto"/>
      </w:pPr>
      <w:r>
        <w:rPr>
          <w:rStyle w:val="FontStyle41"/>
          <w:rFonts w:ascii="Times New Roman" w:hAnsi="Times New Roman" w:cs="Times New Roman"/>
          <w:bCs/>
          <w:sz w:val="22"/>
          <w:szCs w:val="22"/>
        </w:rPr>
        <w:t xml:space="preserve">wzmacnianie procesu integracji mieszkańców ze społecznością uchodźców, w tym </w:t>
      </w:r>
      <w:r>
        <w:rPr>
          <w:rStyle w:val="FontStyle41"/>
          <w:rFonts w:ascii="Times New Roman" w:hAnsi="Times New Roman" w:cs="Times New Roman"/>
          <w:bCs/>
          <w:sz w:val="22"/>
          <w:szCs w:val="22"/>
        </w:rPr>
        <w:br/>
        <w:t>uchodźców z  Ukrainy,</w:t>
      </w:r>
    </w:p>
    <w:p w14:paraId="23EA4118" w14:textId="77777777" w:rsidR="001B7F2E" w:rsidRDefault="00000000">
      <w:pPr>
        <w:pStyle w:val="Akapitzlist"/>
        <w:numPr>
          <w:ilvl w:val="0"/>
          <w:numId w:val="6"/>
        </w:numPr>
        <w:suppressAutoHyphens w:val="0"/>
        <w:spacing w:after="200" w:line="276" w:lineRule="auto"/>
        <w:jc w:val="both"/>
        <w:textAlignment w:val="auto"/>
      </w:pPr>
      <w:r>
        <w:rPr>
          <w:rStyle w:val="FontStyle41"/>
          <w:rFonts w:ascii="Times New Roman" w:hAnsi="Times New Roman" w:cs="Times New Roman"/>
          <w:bCs/>
          <w:sz w:val="22"/>
          <w:szCs w:val="22"/>
        </w:rPr>
        <w:t>rozwój międzykulturowy i kształtowanie postaw otwartości wobec odmienności,</w:t>
      </w:r>
    </w:p>
    <w:p w14:paraId="6CCFFC13" w14:textId="77777777" w:rsidR="001B7F2E" w:rsidRDefault="00000000">
      <w:pPr>
        <w:pStyle w:val="Style24"/>
        <w:widowControl/>
        <w:spacing w:before="5" w:line="240" w:lineRule="auto"/>
        <w:ind w:left="426" w:firstLine="66"/>
        <w:jc w:val="both"/>
      </w:pPr>
      <w:r>
        <w:rPr>
          <w:rStyle w:val="FontStyle41"/>
          <w:rFonts w:ascii="Times New Roman" w:hAnsi="Times New Roman"/>
          <w:b/>
          <w:bCs/>
          <w:sz w:val="22"/>
          <w:szCs w:val="22"/>
        </w:rPr>
        <w:t>7) pozostałe zadania publiczne, nie określone w niniejszym Programie</w:t>
      </w:r>
      <w:r>
        <w:rPr>
          <w:rStyle w:val="FontStyle41"/>
          <w:rFonts w:ascii="Times New Roman" w:hAnsi="Times New Roman"/>
          <w:sz w:val="22"/>
          <w:szCs w:val="22"/>
        </w:rPr>
        <w:t xml:space="preserve"> mogą być również </w:t>
      </w:r>
      <w:r>
        <w:rPr>
          <w:rStyle w:val="FontStyle41"/>
          <w:rFonts w:ascii="Times New Roman" w:hAnsi="Times New Roman"/>
          <w:sz w:val="22"/>
          <w:szCs w:val="22"/>
        </w:rPr>
        <w:br/>
        <w:t xml:space="preserve">      realizowane przy wsparciu finansowym Gminy, w miarę posiadanych środków finansowych, </w:t>
      </w:r>
      <w:r>
        <w:rPr>
          <w:rStyle w:val="FontStyle41"/>
          <w:rFonts w:ascii="Times New Roman" w:hAnsi="Times New Roman"/>
          <w:sz w:val="22"/>
          <w:szCs w:val="22"/>
        </w:rPr>
        <w:br/>
        <w:t xml:space="preserve">      przeznaczonych na współpracę z organizacjami.</w:t>
      </w:r>
    </w:p>
    <w:p w14:paraId="02065440" w14:textId="77777777" w:rsidR="001B7F2E" w:rsidRDefault="001B7F2E">
      <w:pPr>
        <w:tabs>
          <w:tab w:val="left" w:pos="224"/>
        </w:tabs>
        <w:spacing w:line="276" w:lineRule="auto"/>
        <w:ind w:firstLine="567"/>
        <w:rPr>
          <w:rFonts w:ascii="Times New Roman" w:eastAsia="Arial" w:hAnsi="Times New Roman" w:cs="Times New Roman"/>
          <w:bCs/>
          <w:sz w:val="22"/>
          <w:szCs w:val="22"/>
        </w:rPr>
      </w:pPr>
    </w:p>
    <w:p w14:paraId="47DACBBA" w14:textId="77777777" w:rsidR="001B7F2E" w:rsidRDefault="00000000">
      <w:pPr>
        <w:numPr>
          <w:ilvl w:val="2"/>
          <w:numId w:val="7"/>
        </w:numPr>
        <w:tabs>
          <w:tab w:val="left" w:pos="4564"/>
        </w:tabs>
        <w:spacing w:line="0" w:lineRule="atLeast"/>
        <w:ind w:left="4564" w:hanging="166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2</w:t>
      </w:r>
    </w:p>
    <w:p w14:paraId="2FC68C6B" w14:textId="77777777" w:rsidR="001B7F2E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Cel główny zadania</w:t>
      </w:r>
    </w:p>
    <w:p w14:paraId="6F05BA49" w14:textId="77777777" w:rsidR="001B7F2E" w:rsidRDefault="001B7F2E">
      <w:pPr>
        <w:spacing w:line="289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49C8856B" w14:textId="77777777" w:rsidR="001B7F2E" w:rsidRDefault="00000000">
      <w:pPr>
        <w:spacing w:line="276" w:lineRule="auto"/>
        <w:ind w:left="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Celem głównym zadania konkursowego jest wspieranie inicjatyw, które przyczyniają się do podnoszenia jakości edukacji, wyrównywania szans edukacyjnych oraz rozwijania kompetencji społecznych i obywatelskich wśród mieszkańców Gminy Barwice w 2025 roku.  </w:t>
      </w:r>
    </w:p>
    <w:p w14:paraId="2CB3404D" w14:textId="77777777" w:rsidR="001B7F2E" w:rsidRDefault="001B7F2E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73B6890F" w14:textId="77777777" w:rsidR="001B7F2E" w:rsidRDefault="001B7F2E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3CB50267" w14:textId="77777777" w:rsidR="001B7F2E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3</w:t>
      </w:r>
    </w:p>
    <w:p w14:paraId="072A104C" w14:textId="77777777" w:rsidR="001B7F2E" w:rsidRDefault="001B7F2E">
      <w:pPr>
        <w:spacing w:line="276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73BFF625" w14:textId="77777777" w:rsidR="001B7F2E" w:rsidRDefault="00000000">
      <w:pPr>
        <w:spacing w:line="0" w:lineRule="atLeast"/>
        <w:ind w:left="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Wysokość środków przeznaczona na realizację zadania: do 15.000,00 zł</w:t>
      </w:r>
    </w:p>
    <w:p w14:paraId="2652CEAC" w14:textId="77777777" w:rsidR="001B7F2E" w:rsidRDefault="001B7F2E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1CF5F3F" w14:textId="77777777" w:rsidR="001B7F2E" w:rsidRDefault="001B7F2E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B85C7A9" w14:textId="77777777" w:rsidR="001B7F2E" w:rsidRDefault="00000000">
      <w:pPr>
        <w:spacing w:line="0" w:lineRule="atLeast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4</w:t>
      </w:r>
    </w:p>
    <w:p w14:paraId="764954B7" w14:textId="77777777" w:rsidR="001B7F2E" w:rsidRDefault="00000000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Zasady przyznawania dotacji</w:t>
      </w:r>
    </w:p>
    <w:p w14:paraId="7643E4C4" w14:textId="77777777" w:rsidR="001B7F2E" w:rsidRDefault="001B7F2E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25AC2FD0" w14:textId="77777777" w:rsidR="001B7F2E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Zlecenie zadania i udzielenie dofinansowania następuje z zastosowaniem przepisów ustawy z dnia 24 kwietnia 2003 r. o działalności pożytku publicznego i o wolontariacie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2024 r</w:t>
      </w:r>
      <w:r>
        <w:rPr>
          <w:rFonts w:ascii="Times New Roman" w:hAnsi="Times New Roman" w:cs="Times New Roman"/>
          <w:sz w:val="22"/>
          <w:szCs w:val="22"/>
        </w:rPr>
        <w:t xml:space="preserve"> poz. </w:t>
      </w:r>
      <w:bookmarkStart w:id="2" w:name="_Hlk188866085"/>
      <w:r>
        <w:rPr>
          <w:rFonts w:ascii="Times New Roman" w:hAnsi="Times New Roman" w:cs="Times New Roman"/>
          <w:sz w:val="22"/>
          <w:szCs w:val="22"/>
        </w:rPr>
        <w:t>1491</w:t>
      </w:r>
      <w:bookmarkEnd w:id="2"/>
      <w:r>
        <w:rPr>
          <w:rFonts w:ascii="Times New Roman" w:hAnsi="Times New Roman" w:cs="Times New Roman"/>
          <w:sz w:val="22"/>
          <w:szCs w:val="22"/>
        </w:rPr>
        <w:t xml:space="preserve">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zm.) </w:t>
      </w:r>
      <w:r>
        <w:rPr>
          <w:rFonts w:ascii="Times New Roman" w:eastAsia="Arial" w:hAnsi="Times New Roman" w:cs="Times New Roman"/>
          <w:sz w:val="22"/>
          <w:szCs w:val="22"/>
        </w:rPr>
        <w:t xml:space="preserve"> – dalej: „Ustawa”).</w:t>
      </w:r>
    </w:p>
    <w:p w14:paraId="59B2F4BC" w14:textId="77777777" w:rsidR="001B7F2E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O przyznanie dofinansowania w ramach otwartego konkursu ofert mogą ubiegać się organizacje pozarządowe i podmioty, o których mowa w art. 3 ust. 3 ustawy (dalej jako oferenci) </w:t>
      </w:r>
      <w:r>
        <w:rPr>
          <w:rFonts w:ascii="Times New Roman" w:eastAsia="Arial" w:hAnsi="Times New Roman" w:cs="Times New Roman"/>
          <w:bCs/>
          <w:sz w:val="22"/>
          <w:szCs w:val="22"/>
        </w:rPr>
        <w:t xml:space="preserve">prowadzących działalność statutową związaną z realizacją zadań objętych konkursem z zakresu edukacji publicznej oraz </w:t>
      </w:r>
      <w:r>
        <w:rPr>
          <w:rFonts w:ascii="Times New Roman" w:eastAsia="Arial" w:hAnsi="Times New Roman" w:cs="Times New Roman"/>
          <w:sz w:val="22"/>
          <w:szCs w:val="22"/>
        </w:rPr>
        <w:t>realizujące zadania publiczne stacjonarne na rzecz mieszkańców Gminy Barwice.</w:t>
      </w:r>
    </w:p>
    <w:p w14:paraId="4163B6A6" w14:textId="77777777" w:rsidR="001B7F2E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Warunkiem ubiegania się o dofinansowanie realizacji zadania publicznego przez oferentów jest złożenie formularza ofertowego, zgodnego ze wzorem określonym w załączaniu nr 1</w:t>
      </w:r>
      <w:bookmarkStart w:id="3" w:name="page2"/>
      <w:bookmarkEnd w:id="3"/>
      <w:r>
        <w:rPr>
          <w:rFonts w:ascii="Times New Roman" w:eastAsia="Arial" w:hAnsi="Times New Roman" w:cs="Times New Roman"/>
          <w:sz w:val="22"/>
          <w:szCs w:val="22"/>
        </w:rPr>
        <w:t xml:space="preserve">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2962DCCA" w14:textId="77777777" w:rsidR="001B7F2E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Środki finansowe przyznawane są </w:t>
      </w:r>
      <w:r>
        <w:rPr>
          <w:rFonts w:ascii="Times New Roman" w:eastAsia="Arial" w:hAnsi="Times New Roman" w:cs="Times New Roman"/>
          <w:b/>
          <w:sz w:val="22"/>
          <w:szCs w:val="22"/>
        </w:rPr>
        <w:t>na wsparcie</w:t>
      </w:r>
      <w:r>
        <w:rPr>
          <w:rFonts w:ascii="Times New Roman" w:eastAsia="Arial" w:hAnsi="Times New Roman" w:cs="Times New Roman"/>
          <w:sz w:val="22"/>
          <w:szCs w:val="22"/>
        </w:rPr>
        <w:t xml:space="preserve"> realizacji zadania.</w:t>
      </w:r>
    </w:p>
    <w:p w14:paraId="50BD0D18" w14:textId="77777777" w:rsidR="001B7F2E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Wymagane jest wykazanie w kosztorysie wkładu finansowego oferenta (rozumianego jako wkład własny oraz/lub pozyskany z innych źródeł) w wysokości </w:t>
      </w:r>
      <w:r>
        <w:rPr>
          <w:rFonts w:ascii="Times New Roman" w:eastAsia="Arial" w:hAnsi="Times New Roman" w:cs="Times New Roman"/>
          <w:b/>
          <w:sz w:val="22"/>
          <w:szCs w:val="22"/>
        </w:rPr>
        <w:t>co najmniej 10 % całkowitych kosztów</w:t>
      </w:r>
      <w:r>
        <w:rPr>
          <w:rFonts w:ascii="Times New Roman" w:eastAsia="Arial" w:hAnsi="Times New Roman" w:cs="Times New Roman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t>zadania publicznego</w:t>
      </w:r>
      <w:r>
        <w:rPr>
          <w:rFonts w:ascii="Times New Roman" w:eastAsia="Arial" w:hAnsi="Times New Roman" w:cs="Times New Roman"/>
          <w:sz w:val="22"/>
          <w:szCs w:val="22"/>
        </w:rPr>
        <w:t>. Brak zapewnienia środków na tym poziomie skutkuje odrzuceniem oferty</w:t>
      </w:r>
      <w:r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br/>
      </w:r>
      <w:r>
        <w:rPr>
          <w:rFonts w:ascii="Times New Roman" w:eastAsia="Arial" w:hAnsi="Times New Roman" w:cs="Times New Roman"/>
          <w:sz w:val="22"/>
          <w:szCs w:val="22"/>
        </w:rPr>
        <w:t>z przyczyn formalnych.</w:t>
      </w:r>
    </w:p>
    <w:p w14:paraId="7FAC3824" w14:textId="77777777" w:rsidR="001B7F2E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Wysokość kosztów na wynagrodzenia nie może przekraczać 25% wnioskowanej dotacji.</w:t>
      </w:r>
    </w:p>
    <w:p w14:paraId="0CF2C8E6" w14:textId="77777777" w:rsidR="001B7F2E" w:rsidRDefault="00000000">
      <w:pPr>
        <w:pStyle w:val="Akapitzlist"/>
        <w:numPr>
          <w:ilvl w:val="3"/>
          <w:numId w:val="6"/>
        </w:numPr>
        <w:spacing w:line="276" w:lineRule="auto"/>
        <w:ind w:left="28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środków finansowych własnych oferenta zalicza się:</w:t>
      </w:r>
    </w:p>
    <w:p w14:paraId="5911D0EE" w14:textId="77777777" w:rsidR="001B7F2E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środki własne oferenta,</w:t>
      </w:r>
    </w:p>
    <w:p w14:paraId="1B892F34" w14:textId="77777777" w:rsidR="001B7F2E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wyceniony wkład osobowy,</w:t>
      </w:r>
    </w:p>
    <w:p w14:paraId="78E49137" w14:textId="77777777" w:rsidR="001B7F2E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sponsoring,</w:t>
      </w:r>
    </w:p>
    <w:p w14:paraId="73A3D513" w14:textId="77777777" w:rsidR="001B7F2E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wpłaty od uczestników zadania publicznego,</w:t>
      </w:r>
    </w:p>
    <w:p w14:paraId="6F3241E5" w14:textId="77777777" w:rsidR="001B7F2E" w:rsidRDefault="00000000">
      <w:pPr>
        <w:numPr>
          <w:ilvl w:val="1"/>
          <w:numId w:val="8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>dotacje z innych organów rządowych, samorządowych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7616E21A" w14:textId="77777777" w:rsidR="001B7F2E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Na zadanie wyłonione w konkursie Oferent nie może się ubiegać o inne dodatkowe środki </w:t>
      </w:r>
      <w:r>
        <w:rPr>
          <w:rFonts w:ascii="Times New Roman" w:eastAsia="Arial" w:hAnsi="Times New Roman" w:cs="Times New Roman"/>
          <w:sz w:val="22"/>
          <w:szCs w:val="22"/>
        </w:rPr>
        <w:br/>
        <w:t>z budżetu Gminy Barwice.</w:t>
      </w:r>
    </w:p>
    <w:p w14:paraId="66ECFFA5" w14:textId="77777777" w:rsidR="001B7F2E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kiedy Oferent złoży w pkt. VI.1. wniosku deklarację o nieodpłatnym wykonaniu zadania publicznego to nie jest uprawniony do pobierania opłat od adresatów zadania, gdyż nie prowadzi działalności odpłatnej pożytku publicznego. </w:t>
      </w:r>
    </w:p>
    <w:p w14:paraId="2D18550E" w14:textId="77777777" w:rsidR="001B7F2E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Wysokość wpłat wnoszonych przez uczestników oraz honorariów musi w sposób jednoznaczny wynikać z oferty. W przypadku wpisowego uczestników należy podać koszt na jednego uczestnika. </w:t>
      </w:r>
    </w:p>
    <w:p w14:paraId="1983B415" w14:textId="77777777" w:rsidR="001B7F2E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Ofertę może złożyć wspólnie kilka organizacji lub podmiotów. Organizacje pozarządowe lub podmioty składające ofertę wspólną ponoszą odpowiedzialność solidarną za zobowiązania wynikające z realizacji zadania. </w:t>
      </w:r>
    </w:p>
    <w:p w14:paraId="6CA053BB" w14:textId="77777777" w:rsidR="001B7F2E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Złożenie oferty nie jest równoznaczne z przyznaniem dofinansowania, nie gwarantuje również przyznania dofinansowania w wysokości wnioskowanej przez Oferenta.</w:t>
      </w:r>
    </w:p>
    <w:p w14:paraId="5DB91F6C" w14:textId="77777777" w:rsidR="001B7F2E" w:rsidRDefault="00000000">
      <w:pPr>
        <w:pStyle w:val="Akapitzlist"/>
        <w:numPr>
          <w:ilvl w:val="3"/>
          <w:numId w:val="6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 przypadku  przyznania  mniejszej  kwoty  niż  wnioskowana,  podmiot  dokonuje  stosownie  do</w:t>
      </w:r>
    </w:p>
    <w:p w14:paraId="21F7610E" w14:textId="77777777" w:rsidR="001B7F2E" w:rsidRDefault="00000000">
      <w:pPr>
        <w:spacing w:line="276" w:lineRule="auto"/>
        <w:ind w:left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przyznanej kwoty aktualizacji kosztorysu oraz harmonogramu lub wycofuje swoją ofertę. </w:t>
      </w:r>
      <w:r>
        <w:rPr>
          <w:rFonts w:ascii="Times New Roman" w:eastAsia="Arial" w:hAnsi="Times New Roman" w:cs="Times New Roman"/>
          <w:sz w:val="22"/>
          <w:szCs w:val="22"/>
        </w:rPr>
        <w:br/>
        <w:t>W zaktualizowanym kosztorysie proporcje procentowe środków własnych w odniesieniu do przyznanej dotacji nie mogą być niższe, niż zadeklarowane w ofercie złożonej w otwartym konkursie ofert.</w:t>
      </w:r>
    </w:p>
    <w:p w14:paraId="2A53225D" w14:textId="77777777" w:rsidR="001B7F2E" w:rsidRDefault="00000000">
      <w:pPr>
        <w:pStyle w:val="Akapitzlist"/>
        <w:numPr>
          <w:ilvl w:val="3"/>
          <w:numId w:val="6"/>
        </w:numPr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Uruchomienie środków na realizację zadania nastąpi na podstawie umowy zawartej pomiędzy Zleceniodawcą a podmiotem, którego oferta została wybrana.</w:t>
      </w:r>
    </w:p>
    <w:p w14:paraId="525A202D" w14:textId="77777777" w:rsidR="001B7F2E" w:rsidRDefault="00000000">
      <w:pPr>
        <w:pStyle w:val="Akapitzlist"/>
        <w:numPr>
          <w:ilvl w:val="3"/>
          <w:numId w:val="6"/>
        </w:numPr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Wymagania w stosunku do składanych ofert:</w:t>
      </w:r>
    </w:p>
    <w:p w14:paraId="669148BE" w14:textId="77777777" w:rsidR="001B7F2E" w:rsidRDefault="00000000">
      <w:pPr>
        <w:numPr>
          <w:ilvl w:val="1"/>
          <w:numId w:val="9"/>
        </w:numPr>
        <w:tabs>
          <w:tab w:val="left" w:pos="764"/>
        </w:tabs>
        <w:spacing w:line="276" w:lineRule="auto"/>
        <w:ind w:left="724" w:hanging="29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oraz załączniki muszą być podpisane przez osoby uprawnione do składania oświadczeń woli w imieniu oferenta. W przypadku składania kserokopii wymaganych dokumentów każda strona dokumentu powinna być potwierdzona za zgodność z oryginałem przez co najmniej jedną osobę reprezentującą oferenta zgodnie z wpisem w Krajowym Rejestrze Sądowym lub innym dokumentem potwierdzającym status prawny oferenta i umocowanie osób go reprezentujących/osobę upoważnioną lub przez organ wydający dokument;</w:t>
      </w:r>
    </w:p>
    <w:p w14:paraId="6EA09E87" w14:textId="77777777" w:rsidR="001B7F2E" w:rsidRDefault="00000000">
      <w:pPr>
        <w:numPr>
          <w:ilvl w:val="0"/>
          <w:numId w:val="1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być:</w:t>
      </w:r>
    </w:p>
    <w:p w14:paraId="22EE8466" w14:textId="77777777" w:rsidR="001B7F2E" w:rsidRDefault="00000000">
      <w:pPr>
        <w:numPr>
          <w:ilvl w:val="1"/>
          <w:numId w:val="10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złożona przez osoby uprawnione do reprezentowania oferenta (osobę upoważnioną lub osoby upoważnione do składania oświadczeń woli w imieniu oferenta) zgodnie </w:t>
      </w:r>
      <w:r>
        <w:rPr>
          <w:rFonts w:ascii="Times New Roman" w:eastAsia="Arial" w:hAnsi="Times New Roman" w:cs="Times New Roman"/>
          <w:sz w:val="22"/>
          <w:szCs w:val="22"/>
        </w:rPr>
        <w:br/>
        <w:t>z uprawnieniem wskazanym w KRS, innym rejestrze lub ewidencji, lub innym dokumencie (upoważnienie, pełnomocnictwo),</w:t>
      </w:r>
    </w:p>
    <w:p w14:paraId="335A1180" w14:textId="77777777" w:rsidR="001B7F2E" w:rsidRDefault="00000000">
      <w:pPr>
        <w:numPr>
          <w:ilvl w:val="2"/>
          <w:numId w:val="11"/>
        </w:numPr>
        <w:tabs>
          <w:tab w:val="left" w:pos="1084"/>
        </w:tabs>
        <w:spacing w:line="276" w:lineRule="auto"/>
        <w:ind w:left="108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podpisana w sposób czytelny lub zaopatrzona w pieczęcie imienne, które umożliwiają identyfikację osób składających ofertę;</w:t>
      </w:r>
    </w:p>
    <w:p w14:paraId="215E2A2D" w14:textId="77777777" w:rsidR="001B7F2E" w:rsidRDefault="00000000">
      <w:pPr>
        <w:numPr>
          <w:ilvl w:val="1"/>
          <w:numId w:val="12"/>
        </w:numPr>
        <w:tabs>
          <w:tab w:val="left" w:pos="724"/>
        </w:tabs>
        <w:spacing w:line="276" w:lineRule="auto"/>
        <w:ind w:left="72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oferta powinna zawierać oświadczenia wymagane na ostatniej stronie oferty poprzez zakreślenie właściwych pozycji (brak skreślenia stanowi brak oświadczeń, a tym samym brak formalny);</w:t>
      </w:r>
    </w:p>
    <w:p w14:paraId="3484CF8C" w14:textId="77777777" w:rsidR="001B7F2E" w:rsidRDefault="00000000">
      <w:pPr>
        <w:pStyle w:val="Akapitzlist"/>
        <w:numPr>
          <w:ilvl w:val="3"/>
          <w:numId w:val="6"/>
        </w:numPr>
        <w:tabs>
          <w:tab w:val="left" w:pos="364"/>
        </w:tabs>
        <w:spacing w:line="276" w:lineRule="auto"/>
        <w:ind w:left="42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 xml:space="preserve"> Zasady uzupełniania ofert:</w:t>
      </w:r>
    </w:p>
    <w:p w14:paraId="661B0779" w14:textId="77777777" w:rsidR="001B7F2E" w:rsidRDefault="00000000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Oferenci, których oferty będą posiadały braki formalne kwalifikujące się do uzupełnienia, </w:t>
      </w:r>
      <w:r>
        <w:rPr>
          <w:rFonts w:ascii="Times New Roman" w:eastAsia="Arial" w:hAnsi="Times New Roman" w:cs="Times New Roman"/>
          <w:sz w:val="22"/>
          <w:szCs w:val="22"/>
        </w:rPr>
        <w:br/>
        <w:t>a jednocześnie uzyskają w ocenie merytorycznej wymaganą minimalną liczbę punktów, zostaną wezwani do ich uzupełnienia w terminie 5 dni roboczych od dnia doręczenia wezwania;</w:t>
      </w:r>
    </w:p>
    <w:p w14:paraId="35FA9017" w14:textId="77777777" w:rsidR="001B7F2E" w:rsidRDefault="00000000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wezwanie do uzupełnienia ofert będzie przekazane na piśmie za potwierdzeniem odbioru lub za pośrednictwem poczty elektronicznej e-mail;</w:t>
      </w:r>
    </w:p>
    <w:p w14:paraId="687681BE" w14:textId="77777777" w:rsidR="001B7F2E" w:rsidRDefault="00000000">
      <w:pPr>
        <w:pStyle w:val="Akapitzlist"/>
        <w:numPr>
          <w:ilvl w:val="0"/>
          <w:numId w:val="13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oferty posiadające braki formalne po upływie terminu na ich uzupełnienie oraz uzupełnione po wskazanym terminie – pozostają bez rozpatrzenia.</w:t>
      </w:r>
      <w:bookmarkStart w:id="4" w:name="page3"/>
      <w:bookmarkEnd w:id="4"/>
    </w:p>
    <w:p w14:paraId="255C497D" w14:textId="77777777" w:rsidR="001B7F2E" w:rsidRDefault="00000000">
      <w:pPr>
        <w:pStyle w:val="Akapitzlist"/>
        <w:numPr>
          <w:ilvl w:val="3"/>
          <w:numId w:val="6"/>
        </w:numPr>
        <w:tabs>
          <w:tab w:val="left" w:pos="284"/>
        </w:tabs>
        <w:spacing w:line="276" w:lineRule="auto"/>
        <w:ind w:left="426" w:hanging="426"/>
      </w:pPr>
      <w:r>
        <w:rPr>
          <w:rFonts w:ascii="Times New Roman" w:eastAsia="Arial" w:hAnsi="Times New Roman" w:cs="Times New Roman"/>
          <w:b/>
          <w:sz w:val="22"/>
          <w:szCs w:val="22"/>
        </w:rPr>
        <w:t xml:space="preserve"> Uzupełnieniu podlegają oferty w szczególności:</w:t>
      </w:r>
    </w:p>
    <w:p w14:paraId="607C16BA" w14:textId="77777777" w:rsidR="001B7F2E" w:rsidRDefault="00000000">
      <w:pPr>
        <w:pStyle w:val="Akapitzlist"/>
        <w:numPr>
          <w:ilvl w:val="0"/>
          <w:numId w:val="14"/>
        </w:numPr>
        <w:tabs>
          <w:tab w:val="left" w:pos="-112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niekompletne pod względem wymaganych załączników;</w:t>
      </w:r>
    </w:p>
    <w:p w14:paraId="1380C101" w14:textId="77777777" w:rsidR="001B7F2E" w:rsidRDefault="00000000">
      <w:pPr>
        <w:pStyle w:val="Akapitzlist"/>
        <w:numPr>
          <w:ilvl w:val="0"/>
          <w:numId w:val="14"/>
        </w:numPr>
        <w:tabs>
          <w:tab w:val="left" w:pos="-112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kompletu wymaganych podpisów, pieczęci, potwierdzenia za zgodność;</w:t>
      </w:r>
    </w:p>
    <w:p w14:paraId="4D78F843" w14:textId="77777777" w:rsidR="001B7F2E" w:rsidRDefault="00000000">
      <w:pPr>
        <w:pStyle w:val="Akapitzlist"/>
        <w:numPr>
          <w:ilvl w:val="0"/>
          <w:numId w:val="14"/>
        </w:numPr>
        <w:tabs>
          <w:tab w:val="left" w:pos="-112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które nie zawierają wszystkich wymaganych zapisów w polach oferty;</w:t>
      </w:r>
    </w:p>
    <w:p w14:paraId="34D90552" w14:textId="77777777" w:rsidR="001B7F2E" w:rsidRDefault="00000000">
      <w:pPr>
        <w:pStyle w:val="Akapitzlist"/>
        <w:numPr>
          <w:ilvl w:val="0"/>
          <w:numId w:val="14"/>
        </w:numPr>
        <w:tabs>
          <w:tab w:val="left" w:pos="-112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wymaganych oświadczeń wskazanych w ofercie;</w:t>
      </w:r>
    </w:p>
    <w:p w14:paraId="04ADF29C" w14:textId="77777777" w:rsidR="001B7F2E" w:rsidRDefault="00000000">
      <w:pPr>
        <w:pStyle w:val="Akapitzlist"/>
        <w:numPr>
          <w:ilvl w:val="0"/>
          <w:numId w:val="14"/>
        </w:numPr>
        <w:tabs>
          <w:tab w:val="left" w:pos="-112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których termin realizacji zadania wykracza poza ramy czasowe wskazane w ogłoszeniu;</w:t>
      </w:r>
    </w:p>
    <w:p w14:paraId="2040F9A7" w14:textId="77777777" w:rsidR="001B7F2E" w:rsidRDefault="00000000">
      <w:pPr>
        <w:pStyle w:val="Akapitzlist"/>
        <w:numPr>
          <w:ilvl w:val="0"/>
          <w:numId w:val="14"/>
        </w:numPr>
        <w:tabs>
          <w:tab w:val="left" w:pos="-112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zawierające oczywiste omyłki rachunkowe</w:t>
      </w:r>
      <w:r>
        <w:rPr>
          <w:rFonts w:ascii="Arial" w:eastAsia="Arial" w:hAnsi="Arial"/>
        </w:rPr>
        <w:t>.</w:t>
      </w:r>
    </w:p>
    <w:p w14:paraId="77B6513C" w14:textId="77777777" w:rsidR="001B7F2E" w:rsidRDefault="00000000">
      <w:pPr>
        <w:pStyle w:val="Akapitzlist"/>
        <w:numPr>
          <w:ilvl w:val="3"/>
          <w:numId w:val="6"/>
        </w:numPr>
        <w:tabs>
          <w:tab w:val="left" w:pos="364"/>
        </w:tabs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Oferty podlegające odrzuceniu bez możliwości ich uzupełnienia to w szczególności oferty:</w:t>
      </w:r>
    </w:p>
    <w:p w14:paraId="28575546" w14:textId="77777777" w:rsidR="001B7F2E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złożone po terminie;</w:t>
      </w:r>
    </w:p>
    <w:p w14:paraId="396F1641" w14:textId="77777777" w:rsidR="001B7F2E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złożone przez nieuprawnionego oferenta;</w:t>
      </w:r>
    </w:p>
    <w:p w14:paraId="75B57B73" w14:textId="77777777" w:rsidR="001B7F2E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które nie dotyczą pod względem merytorycznym zadań wskazanych w ogłoszeniu;</w:t>
      </w:r>
    </w:p>
    <w:p w14:paraId="4E4DE1B0" w14:textId="77777777" w:rsidR="001B7F2E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złożone bez deklaracji wymaganego wkładu finansowego (patrz § 4 ust. 6);</w:t>
      </w:r>
    </w:p>
    <w:p w14:paraId="1CD800F8" w14:textId="77777777" w:rsidR="001B7F2E" w:rsidRDefault="00000000">
      <w:pPr>
        <w:pStyle w:val="Akapitzlist"/>
        <w:numPr>
          <w:ilvl w:val="0"/>
          <w:numId w:val="15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zawierające deklarację, iż oferent nie prowadzi działalności odpłatnej, a jednocześnie uwzględnia w kosztorysie pobieranie opłat od adresatów zadania.</w:t>
      </w:r>
    </w:p>
    <w:p w14:paraId="25A9F061" w14:textId="77777777" w:rsidR="001B7F2E" w:rsidRDefault="00000000">
      <w:pPr>
        <w:pStyle w:val="Akapitzlist"/>
        <w:numPr>
          <w:ilvl w:val="3"/>
          <w:numId w:val="6"/>
        </w:numPr>
        <w:tabs>
          <w:tab w:val="left" w:pos="364"/>
        </w:tabs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Kwalifikowalność wydatków:</w:t>
      </w:r>
    </w:p>
    <w:p w14:paraId="03777B41" w14:textId="77777777" w:rsidR="001B7F2E" w:rsidRDefault="00000000">
      <w:pPr>
        <w:pStyle w:val="Akapitzlist"/>
        <w:numPr>
          <w:ilvl w:val="0"/>
          <w:numId w:val="16"/>
        </w:numPr>
        <w:tabs>
          <w:tab w:val="left" w:pos="74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termin poniesienia wydatków ustala się:</w:t>
      </w:r>
    </w:p>
    <w:p w14:paraId="19C02111" w14:textId="77777777" w:rsidR="001B7F2E" w:rsidRDefault="00000000">
      <w:pPr>
        <w:pStyle w:val="Akapitzlist"/>
        <w:numPr>
          <w:ilvl w:val="0"/>
          <w:numId w:val="17"/>
        </w:numPr>
        <w:tabs>
          <w:tab w:val="left" w:pos="-105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dla środków pochodzących z dotacji: w terminie realizacji zadania, po dacie zawarcia umowy do dnia określonego w umowie jako termin końcowy realizacji zadania publicznego, jednak nie dłużej niż do dnia 31 grudnia 2025 r.;</w:t>
      </w:r>
    </w:p>
    <w:p w14:paraId="7AC14258" w14:textId="77777777" w:rsidR="001B7F2E" w:rsidRDefault="00000000">
      <w:pPr>
        <w:pStyle w:val="Akapitzlist"/>
        <w:numPr>
          <w:ilvl w:val="0"/>
          <w:numId w:val="17"/>
        </w:numPr>
        <w:tabs>
          <w:tab w:val="left" w:pos="-105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środków pochodzących z dotacji: w terminie realizacji zadania, po dacie zawarcia umowy do dnia określonego w umowie jako termin końcowy realizacji zadania publicznego, jednak nie dłużej niż do dnia 31 grudnia 2025 r.;</w:t>
      </w:r>
    </w:p>
    <w:p w14:paraId="631B1A82" w14:textId="77777777" w:rsidR="001B7F2E" w:rsidRDefault="00000000">
      <w:pPr>
        <w:pStyle w:val="Akapitzlist"/>
        <w:numPr>
          <w:ilvl w:val="0"/>
          <w:numId w:val="16"/>
        </w:numPr>
        <w:tabs>
          <w:tab w:val="left" w:pos="74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w ramach udzielonej dotacji są kwalifikowane gdy jednocześnie:</w:t>
      </w:r>
    </w:p>
    <w:p w14:paraId="21D4E6D6" w14:textId="77777777" w:rsidR="001B7F2E" w:rsidRDefault="00000000">
      <w:pPr>
        <w:pStyle w:val="Akapitzlist"/>
        <w:numPr>
          <w:ilvl w:val="0"/>
          <w:numId w:val="18"/>
        </w:numPr>
        <w:tabs>
          <w:tab w:val="left" w:pos="-105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poniesione w terminie, o którym mowa w pkt 1;</w:t>
      </w:r>
    </w:p>
    <w:p w14:paraId="7FA87203" w14:textId="77777777" w:rsidR="001B7F2E" w:rsidRDefault="00000000">
      <w:pPr>
        <w:pStyle w:val="Akapitzlist"/>
        <w:numPr>
          <w:ilvl w:val="0"/>
          <w:numId w:val="18"/>
        </w:numPr>
        <w:tabs>
          <w:tab w:val="left" w:pos="-105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niezbędne do realizacji zadania;</w:t>
      </w:r>
    </w:p>
    <w:p w14:paraId="7C2AC7DC" w14:textId="77777777" w:rsidR="001B7F2E" w:rsidRDefault="00000000">
      <w:pPr>
        <w:pStyle w:val="Akapitzlist"/>
        <w:numPr>
          <w:ilvl w:val="0"/>
          <w:numId w:val="18"/>
        </w:numPr>
        <w:tabs>
          <w:tab w:val="left" w:pos="-105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udokumentowane (dowodem poniesienia wydatków jest opłacona faktura lub inny dokument księgowy o równoważnej wartości dowodowej wraz z dowodami zapłaty);</w:t>
      </w:r>
    </w:p>
    <w:p w14:paraId="10423CFC" w14:textId="77777777" w:rsidR="001B7F2E" w:rsidRDefault="00000000">
      <w:pPr>
        <w:pStyle w:val="Akapitzlist"/>
        <w:numPr>
          <w:ilvl w:val="0"/>
          <w:numId w:val="18"/>
        </w:numPr>
        <w:tabs>
          <w:tab w:val="left" w:pos="-105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faktycznie poniesione przez Oferenta;</w:t>
      </w:r>
    </w:p>
    <w:p w14:paraId="582A3EFA" w14:textId="77777777" w:rsidR="001B7F2E" w:rsidRDefault="00000000">
      <w:pPr>
        <w:pStyle w:val="Akapitzlist"/>
        <w:numPr>
          <w:ilvl w:val="0"/>
          <w:numId w:val="18"/>
        </w:numPr>
        <w:tabs>
          <w:tab w:val="left" w:pos="-105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poniesione wyłącznie na potrzeby osób, do których zadanie jest adresowane;</w:t>
      </w:r>
    </w:p>
    <w:p w14:paraId="67BED5D5" w14:textId="77777777" w:rsidR="001B7F2E" w:rsidRDefault="00000000">
      <w:pPr>
        <w:pStyle w:val="Akapitzlist"/>
        <w:numPr>
          <w:ilvl w:val="0"/>
          <w:numId w:val="18"/>
        </w:numPr>
        <w:tabs>
          <w:tab w:val="left" w:pos="-1056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przewidziane w zatwierdzonym kosztorysie.</w:t>
      </w:r>
    </w:p>
    <w:p w14:paraId="1F1E447E" w14:textId="77777777" w:rsidR="001B7F2E" w:rsidRDefault="001B7F2E">
      <w:pPr>
        <w:spacing w:line="256" w:lineRule="exact"/>
        <w:rPr>
          <w:rFonts w:ascii="Times New Roman" w:eastAsia="Times New Roman" w:hAnsi="Times New Roman"/>
        </w:rPr>
      </w:pPr>
    </w:p>
    <w:p w14:paraId="67364FC4" w14:textId="77777777" w:rsidR="001B7F2E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5</w:t>
      </w:r>
    </w:p>
    <w:p w14:paraId="299F02AC" w14:textId="77777777" w:rsidR="001B7F2E" w:rsidRDefault="00000000">
      <w:pPr>
        <w:spacing w:line="0" w:lineRule="atLeast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 i miejsce realizacji zadania</w:t>
      </w:r>
    </w:p>
    <w:p w14:paraId="54364C9C" w14:textId="77777777" w:rsidR="001B7F2E" w:rsidRDefault="001B7F2E">
      <w:pPr>
        <w:spacing w:line="22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4225EB7E" w14:textId="77777777" w:rsidR="001B7F2E" w:rsidRDefault="00000000">
      <w:pPr>
        <w:numPr>
          <w:ilvl w:val="0"/>
          <w:numId w:val="19"/>
        </w:numPr>
        <w:tabs>
          <w:tab w:val="left" w:pos="364"/>
        </w:tabs>
        <w:spacing w:line="276" w:lineRule="auto"/>
        <w:ind w:left="364" w:hanging="364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realizacji zadania: </w:t>
      </w:r>
      <w:r>
        <w:rPr>
          <w:rFonts w:ascii="Times New Roman" w:eastAsia="Arial" w:hAnsi="Times New Roman" w:cs="Times New Roman"/>
          <w:b/>
          <w:sz w:val="22"/>
          <w:szCs w:val="22"/>
        </w:rPr>
        <w:t>do 31 grudnia 2025 roku.</w:t>
      </w:r>
    </w:p>
    <w:p w14:paraId="43C80D0D" w14:textId="77777777" w:rsidR="001B7F2E" w:rsidRDefault="00000000">
      <w:pPr>
        <w:numPr>
          <w:ilvl w:val="0"/>
          <w:numId w:val="19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Miejsce realizacji zadania: teren gminy Barwice,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przypadku </w:t>
      </w:r>
      <w:r>
        <w:rPr>
          <w:rFonts w:ascii="Times New Roman" w:hAnsi="Times New Roman"/>
          <w:color w:val="000000"/>
          <w:sz w:val="24"/>
          <w:szCs w:val="24"/>
        </w:rPr>
        <w:t xml:space="preserve">inicjatyw turystycznych, organizacji imprez o charakterze turystyczno-krajoznawczym tj. rajdów pieszych </w:t>
      </w:r>
      <w:r>
        <w:rPr>
          <w:rFonts w:ascii="Times New Roman" w:hAnsi="Times New Roman"/>
          <w:color w:val="000000"/>
          <w:sz w:val="24"/>
          <w:szCs w:val="24"/>
        </w:rPr>
        <w:br/>
      </w: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i rowerowych, spływów kajakowych, wycieczek autokarowych itp. dla dzieci, młodzieży i dorosłych zgodnie z harmonogramem. </w:t>
      </w:r>
    </w:p>
    <w:p w14:paraId="6CA9821D" w14:textId="77777777" w:rsidR="001B7F2E" w:rsidRDefault="00000000">
      <w:pPr>
        <w:numPr>
          <w:ilvl w:val="0"/>
          <w:numId w:val="19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Forma realizacji zadania: zadania stacjonarne na terenie gminy Barwice.</w:t>
      </w:r>
    </w:p>
    <w:p w14:paraId="3DF17CEF" w14:textId="77777777" w:rsidR="001B7F2E" w:rsidRDefault="001B7F2E">
      <w:pPr>
        <w:spacing w:line="255" w:lineRule="exact"/>
        <w:rPr>
          <w:rFonts w:ascii="Times New Roman" w:eastAsia="Times New Roman" w:hAnsi="Times New Roman"/>
        </w:rPr>
      </w:pPr>
    </w:p>
    <w:p w14:paraId="7452B3F7" w14:textId="77777777" w:rsidR="001B7F2E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6</w:t>
      </w:r>
    </w:p>
    <w:p w14:paraId="23CEEE16" w14:textId="77777777" w:rsidR="001B7F2E" w:rsidRDefault="00000000">
      <w:pPr>
        <w:spacing w:line="228" w:lineRule="auto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Warunki realizacji zadania publicznego</w:t>
      </w:r>
    </w:p>
    <w:p w14:paraId="5490966F" w14:textId="77777777" w:rsidR="001B7F2E" w:rsidRDefault="001B7F2E">
      <w:pPr>
        <w:spacing w:line="252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9E8155D" w14:textId="77777777" w:rsidR="001B7F2E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ramach realizacji zadania Zleceniobiorca będzie zobowiązany do zawarcia umowy zgodnie ze wzorem załącznika nr 3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67885FFB" w14:textId="77777777" w:rsidR="001B7F2E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Zadanie powinno być realizowane z najwyższą starannością, zgodnie ze złożoną ofertą </w:t>
      </w:r>
      <w:r>
        <w:rPr>
          <w:rFonts w:ascii="Times New Roman" w:eastAsia="Arial" w:hAnsi="Times New Roman" w:cs="Times New Roman"/>
          <w:sz w:val="22"/>
          <w:szCs w:val="22"/>
        </w:rPr>
        <w:br/>
        <w:t>i zawartą umową oraz obowiązującymi przepisami prawa.</w:t>
      </w:r>
    </w:p>
    <w:p w14:paraId="75D72028" w14:textId="77777777" w:rsidR="001B7F2E" w:rsidRDefault="00000000">
      <w:pPr>
        <w:numPr>
          <w:ilvl w:val="0"/>
          <w:numId w:val="20"/>
        </w:numPr>
        <w:tabs>
          <w:tab w:val="left" w:pos="308"/>
        </w:tabs>
        <w:spacing w:line="276" w:lineRule="auto"/>
        <w:ind w:left="284" w:right="-28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ogłoszenia na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>terenie Rzeczypospolitej Polskiej stanem epidemii lub stanem zagrożenia epidemiologicznego o</w:t>
      </w:r>
      <w:r>
        <w:rPr>
          <w:rFonts w:ascii="Times New Roman" w:eastAsia="Arial" w:hAnsi="Times New Roman" w:cs="Times New Roman"/>
          <w:sz w:val="22"/>
          <w:szCs w:val="22"/>
        </w:rPr>
        <w:t xml:space="preserve">ferent zobowiązany jest do stosowania się do aktualnie obowiązujących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 xml:space="preserve">wytycznych wydanych przez właściwe organy. </w:t>
      </w:r>
    </w:p>
    <w:p w14:paraId="58F9A806" w14:textId="77777777" w:rsidR="001B7F2E" w:rsidRDefault="00000000">
      <w:pPr>
        <w:numPr>
          <w:ilvl w:val="0"/>
          <w:numId w:val="20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w szczególności na:</w:t>
      </w:r>
    </w:p>
    <w:p w14:paraId="7CAFD401" w14:textId="77777777" w:rsidR="001B7F2E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kadry szkoleniowej;</w:t>
      </w:r>
    </w:p>
    <w:p w14:paraId="006524CD" w14:textId="77777777" w:rsidR="001B7F2E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osoby zajmującej się obsługą finansowo-księgową;</w:t>
      </w:r>
    </w:p>
    <w:p w14:paraId="43417875" w14:textId="77777777" w:rsidR="001B7F2E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medyczna i techniczna;</w:t>
      </w:r>
    </w:p>
    <w:p w14:paraId="41B6EBE2" w14:textId="77777777" w:rsidR="001B7F2E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księgowa dotycząca realizowanego zadania;</w:t>
      </w:r>
    </w:p>
    <w:p w14:paraId="21841AFD" w14:textId="77777777" w:rsidR="001B7F2E" w:rsidRDefault="00000000">
      <w:pPr>
        <w:numPr>
          <w:ilvl w:val="1"/>
          <w:numId w:val="20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transport związany z realizacją zadania;</w:t>
      </w:r>
    </w:p>
    <w:p w14:paraId="640C263D" w14:textId="77777777" w:rsidR="001B7F2E" w:rsidRDefault="00000000">
      <w:pPr>
        <w:numPr>
          <w:ilvl w:val="0"/>
          <w:numId w:val="2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bookmarkStart w:id="5" w:name="page4"/>
      <w:bookmarkEnd w:id="5"/>
      <w:r>
        <w:rPr>
          <w:rFonts w:ascii="Times New Roman" w:eastAsia="Arial" w:hAnsi="Times New Roman" w:cs="Times New Roman"/>
          <w:sz w:val="22"/>
          <w:szCs w:val="22"/>
        </w:rPr>
        <w:t>zakup materiałów i pomocy niezbędnych do realizacji zadania;</w:t>
      </w:r>
    </w:p>
    <w:p w14:paraId="4123D331" w14:textId="77777777" w:rsidR="001B7F2E" w:rsidRDefault="00000000">
      <w:pPr>
        <w:numPr>
          <w:ilvl w:val="0"/>
          <w:numId w:val="21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sprzętu niezbędnego do realizacji zadania.</w:t>
      </w:r>
    </w:p>
    <w:p w14:paraId="1669E142" w14:textId="77777777" w:rsidR="001B7F2E" w:rsidRDefault="00000000">
      <w:pPr>
        <w:spacing w:line="276" w:lineRule="auto"/>
        <w:ind w:left="426" w:right="-2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Powyższy katalog jest katalogiem otwartym, nie wyklucza zaplanowania innych wydatków, których poniesienie z punktu widzenia zadania publicznego jest celowe.</w:t>
      </w:r>
    </w:p>
    <w:p w14:paraId="76F36E60" w14:textId="77777777" w:rsidR="001B7F2E" w:rsidRDefault="00000000">
      <w:pPr>
        <w:numPr>
          <w:ilvl w:val="0"/>
          <w:numId w:val="20"/>
        </w:numPr>
        <w:spacing w:line="276" w:lineRule="auto"/>
        <w:ind w:left="364" w:right="-28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nie 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na:</w:t>
      </w:r>
    </w:p>
    <w:p w14:paraId="73DE4B10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podatek od towarów i usług, jeżeli Oferent ma prawo do jego odliczenia;</w:t>
      </w:r>
    </w:p>
    <w:p w14:paraId="31F29E1F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right="2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pokrycie deficytu zrealizowanych wcześniej przedsięwzięć, z tytułu należnych odsetek, kar, długów;</w:t>
      </w:r>
    </w:p>
    <w:p w14:paraId="43A8E819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poniesione na przygotowanie oferty;</w:t>
      </w:r>
    </w:p>
    <w:p w14:paraId="41DCE2F2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inwestycyjne oraz zakup środków trwałych;</w:t>
      </w:r>
    </w:p>
    <w:p w14:paraId="51FB2BEA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nieuwzględnione w ofercie oraz w umowie;</w:t>
      </w:r>
    </w:p>
    <w:p w14:paraId="2BD08D38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powstałe przed lub po dacie obowiązywania umowy;</w:t>
      </w:r>
    </w:p>
    <w:p w14:paraId="7AC675AE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dyscyplinarne kary finansowe;</w:t>
      </w:r>
    </w:p>
    <w:p w14:paraId="2A9D9A56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z tytułu opłat i kar umownych;</w:t>
      </w:r>
    </w:p>
    <w:p w14:paraId="7B368E1C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działalność polityczną i religijną;</w:t>
      </w:r>
    </w:p>
    <w:p w14:paraId="76F6C333" w14:textId="77777777" w:rsidR="001B7F2E" w:rsidRDefault="00000000">
      <w:pPr>
        <w:numPr>
          <w:ilvl w:val="1"/>
          <w:numId w:val="22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nagrody, premie i inne formy bonifikaty dla szkoleniowców, pracowników i osób zajmujących się realizacją zadania;</w:t>
      </w:r>
    </w:p>
    <w:p w14:paraId="73AB859E" w14:textId="77777777" w:rsidR="001B7F2E" w:rsidRDefault="00000000">
      <w:pPr>
        <w:numPr>
          <w:ilvl w:val="1"/>
          <w:numId w:val="22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ponoszenie stałych kosztów związanych z zatrudnieniem pracowników,</w:t>
      </w:r>
    </w:p>
    <w:p w14:paraId="1631F59D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usługi telekomunikacyjne;</w:t>
      </w:r>
    </w:p>
    <w:p w14:paraId="15A83B37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</w:pPr>
      <w:r>
        <w:rPr>
          <w:rFonts w:ascii="Times New Roman" w:hAnsi="Times New Roman"/>
          <w:color w:val="000000"/>
          <w:sz w:val="24"/>
          <w:szCs w:val="24"/>
        </w:rPr>
        <w:t>czynsze, koszty dostawy energii elektrycznej, wody, gazu, usług telekomunikacyjnych,</w:t>
      </w:r>
    </w:p>
    <w:p w14:paraId="71F462C7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napojów alkoholowych;</w:t>
      </w:r>
    </w:p>
    <w:p w14:paraId="477E562B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darowizny na rzecz osób innych;</w:t>
      </w:r>
    </w:p>
    <w:p w14:paraId="54BC7C6C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amortyzacja, leasing;</w:t>
      </w:r>
    </w:p>
    <w:p w14:paraId="5DFE1C0A" w14:textId="77777777" w:rsidR="001B7F2E" w:rsidRDefault="00000000">
      <w:pPr>
        <w:numPr>
          <w:ilvl w:val="1"/>
          <w:numId w:val="2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niezwiązane z realizowanym zadaniem.</w:t>
      </w:r>
    </w:p>
    <w:p w14:paraId="78869F8B" w14:textId="77777777" w:rsidR="001B7F2E" w:rsidRDefault="00000000">
      <w:pPr>
        <w:numPr>
          <w:ilvl w:val="0"/>
          <w:numId w:val="20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trakcie realizacji zadania Oferent zobowiązany jest posiadać zgodę adresatów zadania (beneficjentów) na przetwarzanie danych osobowych zgodnie z obowiązkami wynikającymi                       z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rozporządzenia Parlamentu Europejskiego i Rady (UE) 2016/679 z dnia 27 kwietnia 2016 r.                   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lastRenderedPageBreak/>
        <w:t>w sprawie </w:t>
      </w:r>
      <w:bookmarkStart w:id="6" w:name="highlightHit_9"/>
      <w:bookmarkEnd w:id="6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ochrony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osób fizycznych w związku z przetwarzaniem </w:t>
      </w:r>
      <w:bookmarkStart w:id="7" w:name="highlightHit_10"/>
      <w:bookmarkEnd w:id="7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8" w:name="highlightHit_11"/>
      <w:bookmarkEnd w:id="8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osobowych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i w sprawie swobodnego przepływu takich </w:t>
      </w:r>
      <w:bookmarkStart w:id="9" w:name="highlightHit_12"/>
      <w:bookmarkEnd w:id="9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oraz uchylenia dyrektywy 95/46/WE (ogólne rozporządzenie o </w:t>
      </w:r>
      <w:bookmarkStart w:id="10" w:name="highlightHit_13"/>
      <w:bookmarkEnd w:id="10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ochronie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11" w:name="highlightHit_14"/>
      <w:bookmarkEnd w:id="11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) (Dz. Urz. UE L 119 z 04.05.2016, str. 1)</w:t>
      </w:r>
      <w:r>
        <w:rPr>
          <w:rFonts w:ascii="Times New Roman" w:eastAsia="Arial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sz w:val="22"/>
          <w:szCs w:val="22"/>
        </w:rPr>
        <w:t xml:space="preserve">oraz ustawy z dnia 10 maja 2018 r. </w:t>
      </w:r>
      <w:r>
        <w:rPr>
          <w:rFonts w:ascii="Times New Roman" w:eastAsia="Arial" w:hAnsi="Times New Roman" w:cs="Times New Roman"/>
          <w:sz w:val="22"/>
          <w:szCs w:val="22"/>
        </w:rPr>
        <w:br/>
        <w:t>o ochronie danych osobowych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2019 r., poz. 1781), w szczególności zgodę na udostępnianie tych danych do celów monitoringu i kontroli w ramach realizowanego zadania publicznego.</w:t>
      </w:r>
    </w:p>
    <w:p w14:paraId="5FA3979F" w14:textId="77777777" w:rsidR="001B7F2E" w:rsidRDefault="001B7F2E">
      <w:pPr>
        <w:spacing w:line="200" w:lineRule="exact"/>
        <w:rPr>
          <w:rFonts w:ascii="Times New Roman" w:eastAsia="Times New Roman" w:hAnsi="Times New Roman"/>
        </w:rPr>
      </w:pPr>
    </w:p>
    <w:p w14:paraId="21FC9FFB" w14:textId="77777777" w:rsidR="001B7F2E" w:rsidRDefault="00000000">
      <w:pPr>
        <w:numPr>
          <w:ilvl w:val="1"/>
          <w:numId w:val="23"/>
        </w:numPr>
        <w:tabs>
          <w:tab w:val="left" w:pos="4564"/>
        </w:tabs>
        <w:spacing w:line="0" w:lineRule="atLeast"/>
        <w:ind w:left="4564" w:hanging="16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7</w:t>
      </w:r>
    </w:p>
    <w:p w14:paraId="73922544" w14:textId="77777777" w:rsidR="001B7F2E" w:rsidRDefault="00000000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Zapewnienie dostępności osobom ze szczególnymi potrzebami</w:t>
      </w:r>
    </w:p>
    <w:p w14:paraId="48AC8DAD" w14:textId="77777777" w:rsidR="001B7F2E" w:rsidRDefault="001B7F2E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1EC3F5F3" w14:textId="77777777" w:rsidR="001B7F2E" w:rsidRDefault="00000000">
      <w:pPr>
        <w:pStyle w:val="Akapitzlist"/>
        <w:numPr>
          <w:ilvl w:val="0"/>
          <w:numId w:val="24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Zadanie musi być realizowane przez Zleceniobiorcą w taki sposób, aby nie wykluczało </w:t>
      </w:r>
      <w:r>
        <w:rPr>
          <w:rFonts w:ascii="Times New Roman" w:hAnsi="Times New Roman" w:cs="Times New Roman"/>
          <w:sz w:val="22"/>
          <w:szCs w:val="22"/>
        </w:rPr>
        <w:br/>
        <w:t xml:space="preserve">z uczestnictwa w nim osób ze specjalnymi potrzebami. Zapewnienie dostępności przez Zleceniobiorcą oznacza obowiązek osiągnięcia stanu faktycznego, w którym osoba ze szczególnymi potrzebami jako odbiorca zadania publicznego, może w nim uczestniczyć na zasadzie równości </w:t>
      </w:r>
      <w:r>
        <w:rPr>
          <w:rFonts w:ascii="Times New Roman" w:hAnsi="Times New Roman" w:cs="Times New Roman"/>
          <w:sz w:val="22"/>
          <w:szCs w:val="22"/>
        </w:rPr>
        <w:br/>
        <w:t xml:space="preserve">z innymi osobami. </w:t>
      </w:r>
    </w:p>
    <w:p w14:paraId="5EBF256C" w14:textId="77777777" w:rsidR="001B7F2E" w:rsidRDefault="00000000">
      <w:pPr>
        <w:pStyle w:val="Akapitzlist"/>
        <w:numPr>
          <w:ilvl w:val="0"/>
          <w:numId w:val="24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Przy wykonywaniu zadania Zleceniobiorca zobowiązany jest, zgodnie z ustawą z dnia 19 lipca </w:t>
      </w:r>
      <w:r>
        <w:rPr>
          <w:rFonts w:ascii="Times New Roman" w:hAnsi="Times New Roman" w:cs="Times New Roman"/>
          <w:sz w:val="22"/>
          <w:szCs w:val="22"/>
        </w:rPr>
        <w:br/>
        <w:t>2021 r. o zapewnianiu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 U. 2024 poz. 1411 z </w:t>
      </w:r>
      <w:proofErr w:type="spellStart"/>
      <w:r>
        <w:rPr>
          <w:rFonts w:ascii="Times New Roman" w:hAnsi="Times New Roman" w:cs="Times New Roman"/>
          <w:sz w:val="22"/>
          <w:szCs w:val="22"/>
        </w:rPr>
        <w:t>późn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zm.), do zapewnienia odbiorcom zadania, co najmniej w zakresie minimalnym: </w:t>
      </w:r>
    </w:p>
    <w:p w14:paraId="660B7846" w14:textId="77777777" w:rsidR="001B7F2E" w:rsidRDefault="00000000">
      <w:pPr>
        <w:pStyle w:val="Akapitzlist"/>
        <w:numPr>
          <w:ilvl w:val="0"/>
          <w:numId w:val="25"/>
        </w:numPr>
        <w:spacing w:line="276" w:lineRule="auto"/>
        <w:ind w:left="284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zakresie dostępności architektonicznej: </w:t>
      </w:r>
    </w:p>
    <w:p w14:paraId="6111FFAD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wolnych od barier poziomych i pionowych przestrzeni komunikacyjnych budynków, w którym realizowane będzie zadanie, </w:t>
      </w:r>
    </w:p>
    <w:p w14:paraId="0A8A7F6B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- instalację urządzeń lub zastosowanie środków technicznych i rozwiązań architektonicznych </w:t>
      </w:r>
      <w:r>
        <w:rPr>
          <w:rFonts w:ascii="Times New Roman" w:hAnsi="Times New Roman" w:cs="Times New Roman"/>
          <w:sz w:val="22"/>
          <w:szCs w:val="22"/>
        </w:rPr>
        <w:br/>
        <w:t xml:space="preserve">w budynku, które umożliwiają dostęp do wszystkich pomieszczeń, w których realizowane jest zadanie, z wyłączeniem pomieszczeń technicznych, </w:t>
      </w:r>
    </w:p>
    <w:p w14:paraId="7E46F11A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informacji na temat rozkładu pomieszczeń w budynku, co najmniej w sposób wizualny i dotykowy lub głosowy, </w:t>
      </w:r>
    </w:p>
    <w:p w14:paraId="029C6C5C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wstępu do budynku, w którym realizowane jest zadanie, osobie korzystającej z psa asystującego, </w:t>
      </w:r>
    </w:p>
    <w:p w14:paraId="45F5A6EA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 osobom ze szczególnymi potrzebami możliwości ewakuacji lub ich uratowania w inny sposób z budynku, w którym realizowane jest zadanie;</w:t>
      </w:r>
    </w:p>
    <w:p w14:paraId="7C114044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 w zakresie dostępności cyfrowej: </w:t>
      </w:r>
    </w:p>
    <w:p w14:paraId="3CDB58B4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funkcjonalności, kompatybilności, postrzegalności, zrozumiałości strony internetowej i aplikacji mobilnej poprzez spełnienie wymagań określonych w ustawie z dnia 4 kwietnia 2019 r. o dostępności cyfrowej stron internetowych lub aplikacji mobilnej jak również materiałów cyfrowych wytwarzanych i wykorzystywanych do realizacji zadania lub jego promocji; </w:t>
      </w:r>
    </w:p>
    <w:p w14:paraId="45E6CFBA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w zakresie dostępności informacyjno-komunikacyjnej: </w:t>
      </w:r>
    </w:p>
    <w:p w14:paraId="42BBE059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obsługę w ramach zadania publicznego z wykorzystaniem środków wspierających komunikowanie się, o których mowa w ustawie z dnia 19 sierpnia 2011 r. o języku migowym i innych środkach komunikowania się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 U. z 2023 r. poz. 20), lub przez wykorzystanie zdalnego dostępu online do usługi tłumacza przez strony internetowe i aplikacje,</w:t>
      </w:r>
    </w:p>
    <w:p w14:paraId="3C9A7EA3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instalację urządzeń lub innych środków technicznych do obsługi osób słabosłyszących w ramach realizowanego zadania, np.: pętli indukcyjnych, systemów FM lub urządzeń opartych o inne technologie, których celem jest wspomaganie słyszenia, </w:t>
      </w:r>
    </w:p>
    <w:p w14:paraId="0DF917EC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na stronie internetowej danego podmiotu informacji o zakresie jego działalności – </w:t>
      </w:r>
      <w:r>
        <w:rPr>
          <w:rFonts w:ascii="Times New Roman" w:hAnsi="Times New Roman" w:cs="Times New Roman"/>
          <w:sz w:val="22"/>
          <w:szCs w:val="22"/>
        </w:rPr>
        <w:br/>
        <w:t xml:space="preserve">w postaci elektronicznego pliku zawierającego tekst odczytywalny maszynowo, nagrania treści </w:t>
      </w:r>
      <w:r>
        <w:rPr>
          <w:rFonts w:ascii="Times New Roman" w:hAnsi="Times New Roman" w:cs="Times New Roman"/>
          <w:sz w:val="22"/>
          <w:szCs w:val="22"/>
        </w:rPr>
        <w:br/>
        <w:t>w polskim języku migowym oraz informacji w tekście łatwym do czytania i zrozumienia,</w:t>
      </w:r>
    </w:p>
    <w:p w14:paraId="28177102" w14:textId="77777777" w:rsidR="001B7F2E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zapewnienie, na wniosek osoby ze szczególnymi potrzebami, komunikacji z podmiotem publicznym w formie określonej w tym wniosku.</w:t>
      </w:r>
    </w:p>
    <w:p w14:paraId="26571D04" w14:textId="77777777" w:rsidR="001B7F2E" w:rsidRDefault="00000000">
      <w:pPr>
        <w:pStyle w:val="Akapitzlist"/>
        <w:numPr>
          <w:ilvl w:val="0"/>
          <w:numId w:val="24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Zgodnie z art. 7 ust. 1 ustawy o zapewnianiu dostępności, jeżeli Zleceniodawca nie jest w stanie, </w:t>
      </w:r>
      <w:r>
        <w:rPr>
          <w:rFonts w:ascii="Times New Roman" w:hAnsi="Times New Roman" w:cs="Times New Roman"/>
          <w:sz w:val="22"/>
          <w:szCs w:val="22"/>
        </w:rPr>
        <w:br/>
        <w:t xml:space="preserve">w szczególności ze względów technicznych lub prawnych, zapewnić dostępności osobie ze szczególnymi potrzebami w zakresie, o którym mowa w art. 6 pkt 1 i 3 ustawy o zapewnianiu </w:t>
      </w:r>
      <w:r>
        <w:rPr>
          <w:rFonts w:ascii="Times New Roman" w:hAnsi="Times New Roman" w:cs="Times New Roman"/>
          <w:sz w:val="22"/>
          <w:szCs w:val="22"/>
        </w:rPr>
        <w:lastRenderedPageBreak/>
        <w:t xml:space="preserve">dostępności osobom ze szczególnymi potrzebami, Zleceniobiorca zobowiązany jest zapewnić takiej osobie dostęp alternatywny, który polega w szczególności na: </w:t>
      </w:r>
    </w:p>
    <w:p w14:paraId="7700DA46" w14:textId="77777777" w:rsidR="001B7F2E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zapewnieniu osobie ze szczególnymi potrzebami wsparcia innej osoby, </w:t>
      </w:r>
    </w:p>
    <w:p w14:paraId="76C295A1" w14:textId="77777777" w:rsidR="001B7F2E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zapewnieniu wsparcia technicznego osobie ze szczególnymi potrzebami, w tym z wykorzystaniem nowoczesnych technologii,</w:t>
      </w:r>
    </w:p>
    <w:p w14:paraId="21F33867" w14:textId="77777777" w:rsidR="001B7F2E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wprowadzeniu takiej organizacji podmiotu publicznego, która umożliwi realizację potrzeb osób ze szczególnymi potrzebami, w niezbędnym zakresie dla tych osób.</w:t>
      </w:r>
    </w:p>
    <w:p w14:paraId="0AC78516" w14:textId="77777777" w:rsidR="001B7F2E" w:rsidRDefault="00000000">
      <w:pPr>
        <w:pStyle w:val="Akapitzlist"/>
        <w:numPr>
          <w:ilvl w:val="0"/>
          <w:numId w:val="24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braku możliwości zapewnienia osobie ze szczególnymi potrzebami dostępności </w:t>
      </w:r>
      <w:r>
        <w:rPr>
          <w:rFonts w:ascii="Times New Roman" w:hAnsi="Times New Roman" w:cs="Times New Roman"/>
          <w:sz w:val="22"/>
          <w:szCs w:val="22"/>
        </w:rPr>
        <w:br/>
        <w:t xml:space="preserve">w zakresie, o którym mowa w art. 6 pkt 2 ustawy o zapewnianiu dostępności (dostępność cyfrowa), zastosowanie mają przepisy art. 7 ustawy z dnia 4 kwietnia 2019 r. o dostępności cyfrowej stron internetowych i aplikacji mobilnych podmiotów publicznych, zgodnie z którymi alternatywny sposób dostępu polega w szczególności na zapewnieniu kontaktu telefonicznego, korespondencyjnego, za pomocą środków komunikacji elektronicznej lub za pomocą tłumacza języka migowego lub tłumacza-przewodnika, o których mowa w art. 10 ust. 1 ustawy z dnia </w:t>
      </w:r>
      <w:r>
        <w:rPr>
          <w:rFonts w:ascii="Times New Roman" w:hAnsi="Times New Roman" w:cs="Times New Roman"/>
          <w:sz w:val="22"/>
          <w:szCs w:val="22"/>
        </w:rPr>
        <w:br/>
        <w:t xml:space="preserve">19 sierpnia 2011 r. o języku migowym i innych środkach komunikowania się (Dz. U. 2023, poz. 20), jeżeli Zleceniobiorca udostępnia taką możliwość. </w:t>
      </w:r>
    </w:p>
    <w:p w14:paraId="23496347" w14:textId="77777777" w:rsidR="001B7F2E" w:rsidRDefault="001B7F2E"/>
    <w:p w14:paraId="51725CCE" w14:textId="77777777" w:rsidR="001B7F2E" w:rsidRDefault="00000000">
      <w:pPr>
        <w:numPr>
          <w:ilvl w:val="1"/>
          <w:numId w:val="23"/>
        </w:numPr>
        <w:tabs>
          <w:tab w:val="left" w:pos="4564"/>
        </w:tabs>
        <w:spacing w:line="0" w:lineRule="atLeast"/>
        <w:ind w:left="4564" w:hanging="16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8</w:t>
      </w:r>
    </w:p>
    <w:p w14:paraId="2B5F25A7" w14:textId="77777777" w:rsidR="001B7F2E" w:rsidRDefault="00000000">
      <w:pPr>
        <w:spacing w:line="228" w:lineRule="auto"/>
        <w:ind w:left="382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Składanie ofert</w:t>
      </w:r>
    </w:p>
    <w:p w14:paraId="7C3430D6" w14:textId="77777777" w:rsidR="001B7F2E" w:rsidRDefault="001B7F2E">
      <w:pPr>
        <w:spacing w:line="253" w:lineRule="exact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79427248" w14:textId="77777777" w:rsidR="001B7F2E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Ofertę wraz z załącznikami należy składać w formie pisemnej, na obowiązującym formularzu, który stanowi załącznik nr 1 do ogłoszenia, w zamkniętej kopercie w Biurze Obsługi Interesanta Urzędu Miejskiego w Barwicach przy ul. Zwycięzców 22 lub przesłać pocztą lub przesyłką kurierską na adres: Urząd Miejski w Barwicach, ul. Zwycięzców 22, 78-460 Barwice.</w:t>
      </w:r>
    </w:p>
    <w:p w14:paraId="05272DC5" w14:textId="77777777" w:rsidR="001B7F2E" w:rsidRDefault="00000000">
      <w:pPr>
        <w:pStyle w:val="Akapitzlist"/>
        <w:tabs>
          <w:tab w:val="left" w:pos="287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 kopercie należy umieścić następujące informacje:</w:t>
      </w:r>
    </w:p>
    <w:p w14:paraId="4B138A8D" w14:textId="77777777" w:rsidR="001B7F2E" w:rsidRDefault="00000000">
      <w:pPr>
        <w:pStyle w:val="Akapitzlist"/>
        <w:tabs>
          <w:tab w:val="left" w:pos="287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- pełną nazwę wnioskodawcy i jego adres;</w:t>
      </w:r>
    </w:p>
    <w:p w14:paraId="47B70E9A" w14:textId="77777777" w:rsidR="001B7F2E" w:rsidRDefault="00000000">
      <w:pPr>
        <w:pStyle w:val="Akapitzlist"/>
        <w:tabs>
          <w:tab w:val="left" w:pos="287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- adnotację „Otwarty konkurs ofert na wspieranie realizacji zadań publicznych z zakresu edukacji publicznej w 2025 roku”.</w:t>
      </w:r>
    </w:p>
    <w:p w14:paraId="54B7F971" w14:textId="77777777" w:rsidR="001B7F2E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 terminie złożenia oferty decyduje faktyczna data wpływu do Urzędu.</w:t>
      </w:r>
    </w:p>
    <w:p w14:paraId="30E9598A" w14:textId="77777777" w:rsidR="001B7F2E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składania ofert: do dnia </w:t>
      </w:r>
      <w:r>
        <w:rPr>
          <w:rFonts w:ascii="Times New Roman" w:eastAsia="Arial" w:hAnsi="Times New Roman" w:cs="Times New Roman"/>
          <w:b/>
          <w:sz w:val="22"/>
          <w:szCs w:val="22"/>
          <w:u w:val="single"/>
        </w:rPr>
        <w:t>21 lipca 2025</w:t>
      </w:r>
      <w:r>
        <w:rPr>
          <w:rFonts w:ascii="Times New Roman" w:eastAsia="Arial" w:hAnsi="Times New Roman" w:cs="Times New Roman"/>
          <w:sz w:val="22"/>
          <w:szCs w:val="22"/>
        </w:rPr>
        <w:t xml:space="preserve"> roku do godziny 12</w:t>
      </w:r>
      <w:r>
        <w:rPr>
          <w:rFonts w:ascii="Times New Roman" w:eastAsia="Arial" w:hAnsi="Times New Roman" w:cs="Times New Roman"/>
          <w:sz w:val="22"/>
          <w:szCs w:val="22"/>
          <w:vertAlign w:val="superscript"/>
        </w:rPr>
        <w:t>00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031CD5C8" w14:textId="77777777" w:rsidR="001B7F2E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Oferty złożone na innych formularzach oraz oferty otrzymane po terminie, bez względu na przyczyny opóźnienia złożenia oferty, nie będą rozpatrywane</w:t>
      </w:r>
      <w:r>
        <w:rPr>
          <w:rFonts w:ascii="Arial" w:eastAsia="Arial" w:hAnsi="Arial"/>
        </w:rPr>
        <w:t>.</w:t>
      </w:r>
    </w:p>
    <w:p w14:paraId="04421A8C" w14:textId="77777777" w:rsidR="001B7F2E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Formularz oferty znajduje się w ogłoszeniu konkursu na stronie internetowej </w:t>
      </w:r>
      <w:hyperlink r:id="rId9" w:history="1">
        <w:r>
          <w:rPr>
            <w:rStyle w:val="Hipercze"/>
            <w:rFonts w:ascii="Times New Roman" w:hAnsi="Times New Roman" w:cs="Times New Roman"/>
            <w:sz w:val="22"/>
            <w:szCs w:val="22"/>
          </w:rPr>
          <w:t>www.barwice.pl</w:t>
        </w:r>
      </w:hyperlink>
      <w:r>
        <w:rPr>
          <w:rFonts w:ascii="Times New Roman" w:hAnsi="Times New Roman" w:cs="Times New Roman"/>
          <w:color w:val="000000"/>
          <w:sz w:val="22"/>
          <w:szCs w:val="22"/>
        </w:rPr>
        <w:t xml:space="preserve"> oraz  w Referacie  Promocji i Rozwoju Gminy, Urząd Miejski w Barwicach ul. Zwycięzców 22,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  <w:t>78-460 Barwice (pok. nr 21).</w:t>
      </w:r>
    </w:p>
    <w:p w14:paraId="77012BE0" w14:textId="77777777" w:rsidR="001B7F2E" w:rsidRDefault="00000000">
      <w:pPr>
        <w:pStyle w:val="Akapitzlist"/>
        <w:numPr>
          <w:ilvl w:val="3"/>
          <w:numId w:val="24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dołączyć:</w:t>
      </w:r>
    </w:p>
    <w:p w14:paraId="02FD17FF" w14:textId="77777777" w:rsidR="001B7F2E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przypadku, gdy oferent nie podlega wpisowi w Krajowym Rejestrze Sądowym – potwierdzoną za zgodność z oryginałem kopię aktualnego wyciągu z innego rejestru lub ewidencji z wyszczególnionym umocowaniem osób upoważnionych do składania oświadczeń woli w sprawach majątkowych, ewentualnie inny dokument potwierdzający status prawny oferenta. Odpis musi być zgodny ze stanem faktycznym i prawnym, niezależnie od tego, kiedy został wydany;</w:t>
      </w:r>
    </w:p>
    <w:p w14:paraId="428E3DEB" w14:textId="77777777" w:rsidR="001B7F2E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kopie statutu organizacji pozarządowej w celu zweryfikowania czy oferent jest uprawniony do złożenia oferty;</w:t>
      </w:r>
    </w:p>
    <w:p w14:paraId="65EA479F" w14:textId="77777777" w:rsidR="001B7F2E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</w:pPr>
      <w:r>
        <w:rPr>
          <w:rFonts w:ascii="Times New Roman" w:hAnsi="Times New Roman"/>
          <w:sz w:val="22"/>
          <w:szCs w:val="22"/>
        </w:rPr>
        <w:t xml:space="preserve">podpisaną klauzulę informacyjna o przetwarzaniu danych w Urzędzie Miejskim </w:t>
      </w:r>
      <w:r>
        <w:rPr>
          <w:rFonts w:ascii="Times New Roman" w:hAnsi="Times New Roman"/>
          <w:sz w:val="22"/>
          <w:szCs w:val="22"/>
        </w:rPr>
        <w:br/>
        <w:t>w Barwicach</w:t>
      </w:r>
      <w:r>
        <w:rPr>
          <w:rFonts w:ascii="Times New Roman" w:eastAsia="Arial" w:hAnsi="Times New Roman" w:cs="Times New Roman"/>
          <w:sz w:val="22"/>
          <w:szCs w:val="22"/>
        </w:rPr>
        <w:t>;</w:t>
      </w:r>
    </w:p>
    <w:p w14:paraId="67CA9B24" w14:textId="77777777" w:rsidR="001B7F2E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wyboru innego sposobu reprezentacji oferentów składających ofertę wspólną, niż wynikający z KRS lub innego właściwego rejestru – dokument potwierdzający upoważnienie do działania w imieniu oferenta(ów);</w:t>
      </w:r>
      <w:bookmarkStart w:id="12" w:name="page5"/>
      <w:bookmarkEnd w:id="12"/>
    </w:p>
    <w:p w14:paraId="62AEA1FF" w14:textId="77777777" w:rsidR="001B7F2E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kopię umowy lub statut spółki potwierdzoną za zgodność z oryginałem – w przypadku gdy oferent jest spółką prawa handlowego, o której mowa w art. 3 ust. 3 pkt 4 Ustawy.</w:t>
      </w:r>
    </w:p>
    <w:p w14:paraId="60899F62" w14:textId="77777777" w:rsidR="001B7F2E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w przypadku złożenia oferty wspólnej:</w:t>
      </w:r>
    </w:p>
    <w:p w14:paraId="1AB45416" w14:textId="77777777" w:rsidR="001B7F2E" w:rsidRDefault="00000000">
      <w:pPr>
        <w:numPr>
          <w:ilvl w:val="2"/>
          <w:numId w:val="27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oferenci zobowiązani są do przedłożenia umowy określającej zakres ich świadczeń składających się na realizację zadania publicznego,</w:t>
      </w:r>
    </w:p>
    <w:p w14:paraId="130A8F89" w14:textId="77777777" w:rsidR="001B7F2E" w:rsidRDefault="00000000">
      <w:pPr>
        <w:numPr>
          <w:ilvl w:val="2"/>
          <w:numId w:val="27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 odpowiednią do liczby oferentów składanych tę ofertę – ilość stron informacyjnych dotyczących danych oferentów – część II formularza oferty oraz sposób ich reprezentacji – część III oferty, każdy z oferentów przy ofercie wspólnej zobowiązany jest do złożenia załączników wymienionych w ust. 6.</w:t>
      </w:r>
    </w:p>
    <w:p w14:paraId="17312F72" w14:textId="77777777" w:rsidR="001B7F2E" w:rsidRDefault="00000000">
      <w:pPr>
        <w:tabs>
          <w:tab w:val="left" w:pos="364"/>
        </w:tabs>
        <w:spacing w:line="276" w:lineRule="auto"/>
        <w:ind w:left="284" w:right="86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7. Organizacje pozarządowe mogą korzystać z pomocy i wyjaśnień pracownika Urzędu Miejskiego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w Barwicach odpowiedzialnego za przeprowadzenie konkursu ofert w kwestii dotyczącej zadań konkursowych i wymogów formalnych. Dane kontaktowe: tel. 94 713 75 13; e-mail: </w:t>
      </w:r>
      <w:hyperlink r:id="rId10" w:history="1">
        <w:r>
          <w:rPr>
            <w:rStyle w:val="Hipercze"/>
            <w:rFonts w:ascii="Times New Roman" w:eastAsia="Arial" w:hAnsi="Times New Roman" w:cs="Times New Roman"/>
            <w:sz w:val="22"/>
            <w:szCs w:val="22"/>
          </w:rPr>
          <w:t>k.smiechowska@um.barwice.pl</w:t>
        </w:r>
      </w:hyperlink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54F5F67D" w14:textId="77777777" w:rsidR="001B7F2E" w:rsidRDefault="001B7F2E">
      <w:pPr>
        <w:spacing w:line="227" w:lineRule="exact"/>
        <w:jc w:val="both"/>
        <w:rPr>
          <w:rFonts w:ascii="Times New Roman" w:eastAsia="Times New Roman" w:hAnsi="Times New Roman" w:cs="Times New Roman"/>
          <w:color w:val="FF0000"/>
          <w:sz w:val="22"/>
          <w:szCs w:val="22"/>
        </w:rPr>
      </w:pPr>
    </w:p>
    <w:p w14:paraId="7AFDFD96" w14:textId="77777777" w:rsidR="001B7F2E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9</w:t>
      </w:r>
    </w:p>
    <w:p w14:paraId="7CF65E12" w14:textId="77777777" w:rsidR="001B7F2E" w:rsidRDefault="001B7F2E">
      <w:pPr>
        <w:spacing w:line="1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1283DF0A" w14:textId="77777777" w:rsidR="001B7F2E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Termin, tryb i kryteria wyboru ofert</w:t>
      </w:r>
    </w:p>
    <w:p w14:paraId="681037E8" w14:textId="77777777" w:rsidR="001B7F2E" w:rsidRDefault="001B7F2E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13D9EBD" w14:textId="77777777" w:rsidR="001B7F2E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Ostateczne rozstrzygnięcie konkursu nastąpi nie później niż 30 dni od ostatecznego terminu składania ofert.</w:t>
      </w:r>
    </w:p>
    <w:p w14:paraId="43FFA23C" w14:textId="77777777" w:rsidR="001B7F2E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celu opiniowania złożonych ofert Burmistrz Barwic powoła komisję konkursową.</w:t>
      </w:r>
    </w:p>
    <w:p w14:paraId="40FFAF04" w14:textId="77777777" w:rsidR="001B7F2E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Komisja otwartego konkursu ofert przekazuje Burmistrzowi Barwic protokół wraz z listą rankingową. Decyzję o wsparciu realizacji zadań wybranym podmiotom podejmie Burmistrz Barwic w terminie do 7 dni od daty przekazania protokołu z prac komisji otwartego konkursu ofert wraz z listą rankingową.</w:t>
      </w:r>
    </w:p>
    <w:p w14:paraId="2BE9F06A" w14:textId="77777777" w:rsidR="001B7F2E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Tryb powołania i zasady działania komisji konkursowych do opiniowania ofert w otwartych konkursach ofert określa § 12 „</w:t>
      </w:r>
      <w:r>
        <w:rPr>
          <w:rFonts w:ascii="Times New Roman" w:hAnsi="Times New Roman" w:cs="Times New Roman"/>
          <w:sz w:val="22"/>
          <w:szCs w:val="22"/>
        </w:rPr>
        <w:t>Program współpracy Gminy Barwice z organizacjami pozarządowym oraz podmiotami prowadzącymi działalność pożytku publicznego na 2025 rok.</w:t>
      </w:r>
    </w:p>
    <w:p w14:paraId="48B8E2AE" w14:textId="77777777" w:rsidR="001B7F2E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Ocenie merytorycznej podlegają oferty, które nie posiadają braków formalnych oraz te których braki kwalifikują się do uzupełnienia (patrz § 4 ust. 14).</w:t>
      </w:r>
    </w:p>
    <w:p w14:paraId="77DD14AF" w14:textId="77777777" w:rsidR="001B7F2E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Ocena merytoryczna ofert odbywa się w myśl art. 15 ustawy. Ocena merytoryczna zostanie dokonana zgodnie z indywidualną kartą oceny merytorycznej. </w:t>
      </w:r>
    </w:p>
    <w:p w14:paraId="776F77DB" w14:textId="77777777" w:rsidR="001B7F2E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Wyniki konkursu zostaną zamieszczone:</w:t>
      </w:r>
    </w:p>
    <w:p w14:paraId="0A55F72F" w14:textId="77777777" w:rsidR="001B7F2E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</w:pPr>
      <w:r>
        <w:rPr>
          <w:rFonts w:ascii="Times New Roman" w:hAnsi="Times New Roman" w:cs="Times New Roman"/>
          <w:sz w:val="22"/>
          <w:szCs w:val="22"/>
        </w:rPr>
        <w:t>a) w Biuletynie Informacji Publicznej Urzędu Miejskiego w Barwicach - bip.barwice.pl/,</w:t>
      </w:r>
      <w:r>
        <w:rPr>
          <w:rFonts w:ascii="Times New Roman" w:hAnsi="Times New Roman" w:cs="Times New Roman"/>
          <w:sz w:val="22"/>
          <w:szCs w:val="22"/>
        </w:rPr>
        <w:br/>
        <w:t>b) na stronie internetowej Urzędu Miejskiego w Barwicach - www.barwice.pl/,</w:t>
      </w:r>
      <w:r>
        <w:rPr>
          <w:rFonts w:ascii="Times New Roman" w:hAnsi="Times New Roman" w:cs="Times New Roman"/>
          <w:sz w:val="22"/>
          <w:szCs w:val="22"/>
        </w:rPr>
        <w:br/>
        <w:t>c) na tablicy ogłoszeń w Urzędzie Miejskiego w Barwicach.</w:t>
      </w:r>
    </w:p>
    <w:p w14:paraId="1EF88BD6" w14:textId="77777777" w:rsidR="001B7F2E" w:rsidRDefault="00000000">
      <w:pPr>
        <w:numPr>
          <w:ilvl w:val="0"/>
          <w:numId w:val="28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Decyzja Burmistrza odnośnie wyboru ofert i wysokości dotacji jest ostateczna i nie przysługuje od niej odwołanie.</w:t>
      </w:r>
    </w:p>
    <w:p w14:paraId="40194857" w14:textId="77777777" w:rsidR="001B7F2E" w:rsidRDefault="00000000">
      <w:pPr>
        <w:numPr>
          <w:ilvl w:val="0"/>
          <w:numId w:val="28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Oferentom biorącym udział w konkursie może być przyznana mniejsza kwota dotacji niż wnioskowana. Przyznanie mniejszej kwoty dotacji zobowiązuje oferenta odpowiednio do:</w:t>
      </w:r>
    </w:p>
    <w:p w14:paraId="24F902E8" w14:textId="77777777" w:rsidR="001B7F2E" w:rsidRDefault="00000000">
      <w:pPr>
        <w:numPr>
          <w:ilvl w:val="1"/>
          <w:numId w:val="28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korekty opisu poszczególnych działań, harmonogramu i kalkulacji przewidzianych kosztów, stanowiących załączniki do umowy,</w:t>
      </w:r>
    </w:p>
    <w:p w14:paraId="7FF134D3" w14:textId="77777777" w:rsidR="001B7F2E" w:rsidRDefault="00000000">
      <w:pPr>
        <w:numPr>
          <w:ilvl w:val="1"/>
          <w:numId w:val="28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wycofania swojej oferty.</w:t>
      </w:r>
    </w:p>
    <w:p w14:paraId="63848BD8" w14:textId="77777777" w:rsidR="001B7F2E" w:rsidRDefault="00000000">
      <w:pPr>
        <w:numPr>
          <w:ilvl w:val="0"/>
          <w:numId w:val="28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Aktualizacja kosztorysu w przypadku o którym mowa w ust. 10 musi stanowić zachowanie procentowego udziału środków finansowych własnych lub pozyskanych z innych źródeł na realizację zadania (tj. suma procentowego udziału środków finansowych własnych lub pozyskanych z innych źródeł nie może być mniejsza niż deklarowana w ofercie). Ponadto Zleceniodawca zastrzega sobie prawo do dokonania wyboru pozycji kosztów, które zostaną sfinansowane w ramach przyznanej kwoty dotacji.</w:t>
      </w:r>
    </w:p>
    <w:p w14:paraId="6EF5CDC9" w14:textId="77777777" w:rsidR="001B7F2E" w:rsidRDefault="00000000">
      <w:pPr>
        <w:numPr>
          <w:ilvl w:val="0"/>
          <w:numId w:val="28"/>
        </w:numPr>
        <w:tabs>
          <w:tab w:val="left" w:pos="361"/>
        </w:tabs>
        <w:spacing w:line="276" w:lineRule="auto"/>
        <w:ind w:left="364" w:right="106" w:hanging="364"/>
        <w:jc w:val="both"/>
      </w:pPr>
      <w:r>
        <w:rPr>
          <w:rFonts w:ascii="Times New Roman" w:hAnsi="Times New Roman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66E47C92" w14:textId="77777777" w:rsidR="001B7F2E" w:rsidRDefault="001B7F2E">
      <w:pPr>
        <w:tabs>
          <w:tab w:val="left" w:pos="361"/>
        </w:tabs>
        <w:spacing w:line="276" w:lineRule="auto"/>
        <w:ind w:left="364" w:right="106"/>
        <w:jc w:val="both"/>
        <w:rPr>
          <w:rFonts w:ascii="Arial" w:eastAsia="Arial" w:hAnsi="Arial"/>
          <w:sz w:val="22"/>
          <w:szCs w:val="22"/>
        </w:rPr>
      </w:pPr>
    </w:p>
    <w:p w14:paraId="668BE43F" w14:textId="77777777" w:rsidR="001B7F2E" w:rsidRDefault="00000000">
      <w:pPr>
        <w:numPr>
          <w:ilvl w:val="0"/>
          <w:numId w:val="29"/>
        </w:numPr>
        <w:tabs>
          <w:tab w:val="left" w:pos="4560"/>
        </w:tabs>
        <w:spacing w:line="0" w:lineRule="atLeast"/>
        <w:ind w:left="4560" w:hanging="166"/>
        <w:rPr>
          <w:rFonts w:ascii="Times New Roman" w:eastAsia="Arial" w:hAnsi="Times New Roman" w:cs="Times New Roman"/>
          <w:b/>
          <w:sz w:val="22"/>
          <w:szCs w:val="22"/>
        </w:rPr>
      </w:pPr>
      <w:bookmarkStart w:id="13" w:name="page6"/>
      <w:bookmarkEnd w:id="13"/>
      <w:r>
        <w:rPr>
          <w:rFonts w:ascii="Times New Roman" w:eastAsia="Arial" w:hAnsi="Times New Roman" w:cs="Times New Roman"/>
          <w:b/>
          <w:sz w:val="22"/>
          <w:szCs w:val="22"/>
        </w:rPr>
        <w:lastRenderedPageBreak/>
        <w:t>10</w:t>
      </w:r>
    </w:p>
    <w:p w14:paraId="1FC044B7" w14:textId="77777777" w:rsidR="001B7F2E" w:rsidRDefault="001B7F2E">
      <w:pPr>
        <w:spacing w:line="1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E18F5AD" w14:textId="77777777" w:rsidR="001B7F2E" w:rsidRDefault="00000000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Informacja o zrealizowanych zadaniach publicznych tego samego rodzaju w roku ogłoszenia otwartego konkursu ofert i w roku poprzednim.</w:t>
      </w:r>
    </w:p>
    <w:p w14:paraId="0E95B57C" w14:textId="77777777" w:rsidR="001B7F2E" w:rsidRDefault="001B7F2E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tbl>
      <w:tblPr>
        <w:tblW w:w="9100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60"/>
        <w:gridCol w:w="2720"/>
        <w:gridCol w:w="2520"/>
      </w:tblGrid>
      <w:tr w:rsidR="001B7F2E" w14:paraId="4F47B6B8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3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5FFC0A" w14:textId="77777777" w:rsidR="001B7F2E" w:rsidRDefault="00000000">
            <w:pPr>
              <w:spacing w:line="0" w:lineRule="atLeast"/>
              <w:ind w:left="1240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Rodzaj zadania</w:t>
            </w:r>
          </w:p>
        </w:tc>
        <w:tc>
          <w:tcPr>
            <w:tcW w:w="27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54C2A2" w14:textId="77777777" w:rsidR="001B7F2E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2024 rok</w:t>
            </w:r>
          </w:p>
        </w:tc>
        <w:tc>
          <w:tcPr>
            <w:tcW w:w="25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7BB80C4" w14:textId="77777777" w:rsidR="001B7F2E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2025 rok</w:t>
            </w:r>
          </w:p>
        </w:tc>
      </w:tr>
      <w:tr w:rsidR="001B7F2E" w14:paraId="16BBB951" w14:textId="77777777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3990AE" w14:textId="77777777" w:rsidR="001B7F2E" w:rsidRDefault="001B7F2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47022E6" w14:textId="77777777" w:rsidR="001B7F2E" w:rsidRDefault="001B7F2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CF7BA88" w14:textId="77777777" w:rsidR="001B7F2E" w:rsidRDefault="001B7F2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1B7F2E" w14:paraId="0B7B6FFB" w14:textId="77777777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C11DF6" w14:textId="77777777" w:rsidR="001B7F2E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Zadania z zakresu edukacji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DA72F6D" w14:textId="77777777" w:rsidR="001B7F2E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70 000,00 zł</w:t>
            </w:r>
          </w:p>
        </w:tc>
        <w:tc>
          <w:tcPr>
            <w:tcW w:w="25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D31FE5" w14:textId="77777777" w:rsidR="001B7F2E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4 100,00 zł</w:t>
            </w:r>
          </w:p>
        </w:tc>
      </w:tr>
      <w:tr w:rsidR="001B7F2E" w14:paraId="5AB43AF9" w14:textId="7777777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83B738" w14:textId="77777777" w:rsidR="001B7F2E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publicznej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D189A4F" w14:textId="77777777" w:rsidR="001B7F2E" w:rsidRDefault="001B7F2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3E4C707" w14:textId="77777777" w:rsidR="001B7F2E" w:rsidRDefault="001B7F2E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1B7F2E" w14:paraId="0AFABCF1" w14:textId="77777777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473DB8" w14:textId="77777777" w:rsidR="001B7F2E" w:rsidRDefault="001B7F2E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179ED2" w14:textId="77777777" w:rsidR="001B7F2E" w:rsidRDefault="001B7F2E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434DC78" w14:textId="77777777" w:rsidR="001B7F2E" w:rsidRDefault="001B7F2E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14:paraId="502F18C1" w14:textId="77777777" w:rsidR="001B7F2E" w:rsidRDefault="001B7F2E">
      <w:pPr>
        <w:tabs>
          <w:tab w:val="left" w:pos="6330"/>
        </w:tabs>
      </w:pPr>
    </w:p>
    <w:p w14:paraId="39D58E96" w14:textId="77777777" w:rsidR="001B7F2E" w:rsidRDefault="001B7F2E">
      <w:pPr>
        <w:spacing w:line="276" w:lineRule="auto"/>
        <w:rPr>
          <w:rFonts w:ascii="Arial" w:eastAsia="Arial" w:hAnsi="Arial"/>
          <w:sz w:val="18"/>
        </w:rPr>
      </w:pPr>
    </w:p>
    <w:p w14:paraId="50CBEE9A" w14:textId="77777777" w:rsidR="001B7F2E" w:rsidRDefault="00000000">
      <w:pPr>
        <w:spacing w:line="276" w:lineRule="auto"/>
        <w:rPr>
          <w:rFonts w:ascii="Times New Roman" w:eastAsia="Arial" w:hAnsi="Times New Roman" w:cs="Times New Roman"/>
          <w:szCs w:val="22"/>
        </w:rPr>
      </w:pPr>
      <w:r>
        <w:rPr>
          <w:rFonts w:ascii="Times New Roman" w:eastAsia="Arial" w:hAnsi="Times New Roman" w:cs="Times New Roman"/>
          <w:szCs w:val="22"/>
        </w:rPr>
        <w:t>Załączniki do ogłoszenia otwartego konkursu ofert:</w:t>
      </w:r>
    </w:p>
    <w:p w14:paraId="3A8D692E" w14:textId="77777777" w:rsidR="001B7F2E" w:rsidRDefault="00000000">
      <w:pPr>
        <w:numPr>
          <w:ilvl w:val="0"/>
          <w:numId w:val="30"/>
        </w:numPr>
        <w:tabs>
          <w:tab w:val="left" w:pos="720"/>
        </w:tabs>
        <w:spacing w:line="276" w:lineRule="auto"/>
        <w:ind w:left="720" w:hanging="364"/>
      </w:pPr>
      <w:r>
        <w:rPr>
          <w:rFonts w:ascii="Times New Roman" w:eastAsia="Arial" w:hAnsi="Times New Roman" w:cs="Times New Roman"/>
          <w:szCs w:val="22"/>
        </w:rPr>
        <w:t>Załącznik nr 1 – wzór oferty</w:t>
      </w:r>
    </w:p>
    <w:p w14:paraId="5E08DE61" w14:textId="77777777" w:rsidR="001B7F2E" w:rsidRDefault="001B7F2E">
      <w:pPr>
        <w:tabs>
          <w:tab w:val="left" w:pos="6330"/>
        </w:tabs>
        <w:rPr>
          <w:rFonts w:ascii="Times New Roman" w:hAnsi="Times New Roman" w:cs="Times New Roman"/>
          <w:sz w:val="22"/>
          <w:szCs w:val="22"/>
        </w:rPr>
      </w:pPr>
    </w:p>
    <w:sectPr w:rsidR="001B7F2E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D8084" w14:textId="77777777" w:rsidR="00C60142" w:rsidRDefault="00C60142">
      <w:r>
        <w:separator/>
      </w:r>
    </w:p>
  </w:endnote>
  <w:endnote w:type="continuationSeparator" w:id="0">
    <w:p w14:paraId="6090A958" w14:textId="77777777" w:rsidR="00C60142" w:rsidRDefault="00C60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ED4D5" w14:textId="77777777" w:rsidR="00C60142" w:rsidRDefault="00C60142">
      <w:r>
        <w:rPr>
          <w:color w:val="000000"/>
        </w:rPr>
        <w:separator/>
      </w:r>
    </w:p>
  </w:footnote>
  <w:footnote w:type="continuationSeparator" w:id="0">
    <w:p w14:paraId="6844F79A" w14:textId="77777777" w:rsidR="00C60142" w:rsidRDefault="00C601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5D94"/>
    <w:multiLevelType w:val="multilevel"/>
    <w:tmpl w:val="77D46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B6E1A"/>
    <w:multiLevelType w:val="multilevel"/>
    <w:tmpl w:val="70668E1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E4B39"/>
    <w:multiLevelType w:val="multilevel"/>
    <w:tmpl w:val="2C7A9254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11006C9E"/>
    <w:multiLevelType w:val="multilevel"/>
    <w:tmpl w:val="59824A04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3"/>
      <w:numFmt w:val="decimal"/>
      <w:lvlText w:val="%2)"/>
      <w:lvlJc w:val="left"/>
      <w:pPr>
        <w:ind w:left="1440" w:hanging="360"/>
      </w:pPr>
    </w:lvl>
    <w:lvl w:ilvl="2">
      <w:start w:val="5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C7F70"/>
    <w:multiLevelType w:val="multilevel"/>
    <w:tmpl w:val="82020070"/>
    <w:lvl w:ilvl="0">
      <w:start w:val="2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223E659A"/>
    <w:multiLevelType w:val="multilevel"/>
    <w:tmpl w:val="34642DD4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3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5"/>
      <w:numFmt w:val="decimal"/>
      <w:lvlText w:val="%3.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4578FE"/>
    <w:multiLevelType w:val="multilevel"/>
    <w:tmpl w:val="DD407498"/>
    <w:lvl w:ilvl="0">
      <w:start w:val="4"/>
      <w:numFmt w:val="decimal"/>
      <w:lvlText w:val="%1."/>
      <w:lvlJc w:val="left"/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49E41BC"/>
    <w:multiLevelType w:val="multilevel"/>
    <w:tmpl w:val="09A084DA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9A820C4"/>
    <w:multiLevelType w:val="multilevel"/>
    <w:tmpl w:val="72D4BAEE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/>
        <w:b w:val="0"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1788" w:hanging="360"/>
      </w:pPr>
      <w:rPr>
        <w:rFonts w:ascii="Times New Roman" w:eastAsia="Arial" w:hAnsi="Times New Roman"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DEB1D93"/>
    <w:multiLevelType w:val="multilevel"/>
    <w:tmpl w:val="B218B6EA"/>
    <w:lvl w:ilvl="0">
      <w:start w:val="1"/>
      <w:numFmt w:val="lowerLetter"/>
      <w:lvlText w:val="%1)"/>
      <w:lvlJc w:val="left"/>
      <w:pPr>
        <w:ind w:left="1083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803" w:hanging="360"/>
      </w:pPr>
    </w:lvl>
    <w:lvl w:ilvl="2">
      <w:start w:val="1"/>
      <w:numFmt w:val="lowerRoman"/>
      <w:lvlText w:val="%3."/>
      <w:lvlJc w:val="right"/>
      <w:pPr>
        <w:ind w:left="2523" w:hanging="180"/>
      </w:pPr>
    </w:lvl>
    <w:lvl w:ilvl="3">
      <w:start w:val="1"/>
      <w:numFmt w:val="decimal"/>
      <w:lvlText w:val="%4."/>
      <w:lvlJc w:val="left"/>
      <w:pPr>
        <w:ind w:left="3243" w:hanging="360"/>
      </w:pPr>
    </w:lvl>
    <w:lvl w:ilvl="4">
      <w:start w:val="1"/>
      <w:numFmt w:val="lowerLetter"/>
      <w:lvlText w:val="%5."/>
      <w:lvlJc w:val="left"/>
      <w:pPr>
        <w:ind w:left="3963" w:hanging="360"/>
      </w:pPr>
    </w:lvl>
    <w:lvl w:ilvl="5">
      <w:start w:val="1"/>
      <w:numFmt w:val="lowerRoman"/>
      <w:lvlText w:val="%6."/>
      <w:lvlJc w:val="right"/>
      <w:pPr>
        <w:ind w:left="4683" w:hanging="180"/>
      </w:pPr>
    </w:lvl>
    <w:lvl w:ilvl="6">
      <w:start w:val="1"/>
      <w:numFmt w:val="decimal"/>
      <w:lvlText w:val="%7."/>
      <w:lvlJc w:val="left"/>
      <w:pPr>
        <w:ind w:left="5403" w:hanging="360"/>
      </w:pPr>
    </w:lvl>
    <w:lvl w:ilvl="7">
      <w:start w:val="1"/>
      <w:numFmt w:val="lowerLetter"/>
      <w:lvlText w:val="%8."/>
      <w:lvlJc w:val="left"/>
      <w:pPr>
        <w:ind w:left="6123" w:hanging="360"/>
      </w:pPr>
    </w:lvl>
    <w:lvl w:ilvl="8">
      <w:start w:val="1"/>
      <w:numFmt w:val="lowerRoman"/>
      <w:lvlText w:val="%9."/>
      <w:lvlJc w:val="right"/>
      <w:pPr>
        <w:ind w:left="6843" w:hanging="180"/>
      </w:pPr>
    </w:lvl>
  </w:abstractNum>
  <w:abstractNum w:abstractNumId="10" w15:restartNumberingAfterBreak="0">
    <w:nsid w:val="3F0B3BDC"/>
    <w:multiLevelType w:val="multilevel"/>
    <w:tmpl w:val="3B186A4C"/>
    <w:lvl w:ilvl="0">
      <w:start w:val="1"/>
      <w:numFmt w:val="decimal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0954C77"/>
    <w:multiLevelType w:val="multilevel"/>
    <w:tmpl w:val="8EF2560C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4ACB237F"/>
    <w:multiLevelType w:val="multilevel"/>
    <w:tmpl w:val="E26E2F6C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4C1B648E"/>
    <w:multiLevelType w:val="multilevel"/>
    <w:tmpl w:val="DC121C5A"/>
    <w:lvl w:ilvl="0">
      <w:numFmt w:val="bullet"/>
      <w:lvlText w:val="§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51585F68"/>
    <w:multiLevelType w:val="multilevel"/>
    <w:tmpl w:val="B094C7D6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549053DB"/>
    <w:multiLevelType w:val="multilevel"/>
    <w:tmpl w:val="A2A88A62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5A135EC4"/>
    <w:multiLevelType w:val="multilevel"/>
    <w:tmpl w:val="7E609FD0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A48353F"/>
    <w:multiLevelType w:val="multilevel"/>
    <w:tmpl w:val="E4727838"/>
    <w:lvl w:ilvl="0">
      <w:start w:val="1"/>
      <w:numFmt w:val="lowerLetter"/>
      <w:lvlText w:val="%1)"/>
      <w:lvlJc w:val="left"/>
      <w:pPr>
        <w:ind w:left="786" w:hanging="360"/>
      </w:pPr>
      <w:rPr>
        <w:rFonts w:ascii="Times New Roman" w:eastAsia="Arial" w:hAnsi="Times New Roman" w:cs="Times New Roman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AC571AA"/>
    <w:multiLevelType w:val="multilevel"/>
    <w:tmpl w:val="B66E4872"/>
    <w:lvl w:ilvl="0">
      <w:start w:val="7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5BDF417E"/>
    <w:multiLevelType w:val="multilevel"/>
    <w:tmpl w:val="A7306C24"/>
    <w:lvl w:ilvl="0">
      <w:start w:val="1"/>
      <w:numFmt w:val="decimal"/>
      <w:lvlText w:val="%1."/>
      <w:lvlJc w:val="left"/>
    </w:lvl>
    <w:lvl w:ilvl="1">
      <w:numFmt w:val="bullet"/>
      <w:lvlText w:val="§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61CF7F69"/>
    <w:multiLevelType w:val="multilevel"/>
    <w:tmpl w:val="5ACEEBC0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627F6AC1"/>
    <w:multiLevelType w:val="multilevel"/>
    <w:tmpl w:val="5FBE8944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2"/>
      <w:numFmt w:val="lowerLetter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63410461"/>
    <w:multiLevelType w:val="multilevel"/>
    <w:tmpl w:val="5F084CBE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§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634F09B8"/>
    <w:multiLevelType w:val="multilevel"/>
    <w:tmpl w:val="14B0293C"/>
    <w:lvl w:ilvl="0">
      <w:start w:val="1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68375AD8"/>
    <w:multiLevelType w:val="multilevel"/>
    <w:tmpl w:val="9CC0EFE0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sz w:val="22"/>
        <w:szCs w:val="22"/>
      </w:rPr>
    </w:lvl>
    <w:lvl w:ilvl="2">
      <w:numFmt w:val="bullet"/>
      <w:lvlText w:val="-"/>
      <w:lvlJc w:val="left"/>
    </w:lvl>
    <w:lvl w:ilvl="3">
      <w:numFmt w:val="bullet"/>
      <w:lvlText w:val="-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6FA61165"/>
    <w:multiLevelType w:val="multilevel"/>
    <w:tmpl w:val="F0744C8E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2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  <w:b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D42087"/>
    <w:multiLevelType w:val="multilevel"/>
    <w:tmpl w:val="3882305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906991"/>
    <w:multiLevelType w:val="multilevel"/>
    <w:tmpl w:val="3A4E2F38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5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6F4005"/>
    <w:multiLevelType w:val="multilevel"/>
    <w:tmpl w:val="79A2A068"/>
    <w:lvl w:ilvl="0">
      <w:start w:val="4"/>
      <w:numFmt w:val="decimal"/>
      <w:lvlText w:val="%1."/>
      <w:lvlJc w:val="left"/>
      <w:rPr>
        <w:color w:val="auto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9" w15:restartNumberingAfterBreak="0">
    <w:nsid w:val="7A3C1614"/>
    <w:multiLevelType w:val="multilevel"/>
    <w:tmpl w:val="87703F2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020207339">
    <w:abstractNumId w:val="25"/>
  </w:num>
  <w:num w:numId="2" w16cid:durableId="1015961318">
    <w:abstractNumId w:val="5"/>
  </w:num>
  <w:num w:numId="3" w16cid:durableId="69276883">
    <w:abstractNumId w:val="27"/>
  </w:num>
  <w:num w:numId="4" w16cid:durableId="1824543760">
    <w:abstractNumId w:val="3"/>
  </w:num>
  <w:num w:numId="5" w16cid:durableId="1587373714">
    <w:abstractNumId w:val="9"/>
  </w:num>
  <w:num w:numId="6" w16cid:durableId="1873377637">
    <w:abstractNumId w:val="8"/>
  </w:num>
  <w:num w:numId="7" w16cid:durableId="1462647709">
    <w:abstractNumId w:val="22"/>
  </w:num>
  <w:num w:numId="8" w16cid:durableId="736244548">
    <w:abstractNumId w:val="6"/>
  </w:num>
  <w:num w:numId="9" w16cid:durableId="647396447">
    <w:abstractNumId w:val="23"/>
  </w:num>
  <w:num w:numId="10" w16cid:durableId="486214475">
    <w:abstractNumId w:val="4"/>
  </w:num>
  <w:num w:numId="11" w16cid:durableId="1261913737">
    <w:abstractNumId w:val="21"/>
  </w:num>
  <w:num w:numId="12" w16cid:durableId="1337809708">
    <w:abstractNumId w:val="12"/>
  </w:num>
  <w:num w:numId="13" w16cid:durableId="605119373">
    <w:abstractNumId w:val="26"/>
  </w:num>
  <w:num w:numId="14" w16cid:durableId="1222448842">
    <w:abstractNumId w:val="17"/>
  </w:num>
  <w:num w:numId="15" w16cid:durableId="1102605381">
    <w:abstractNumId w:val="1"/>
  </w:num>
  <w:num w:numId="16" w16cid:durableId="1029838290">
    <w:abstractNumId w:val="16"/>
  </w:num>
  <w:num w:numId="17" w16cid:durableId="155654536">
    <w:abstractNumId w:val="14"/>
  </w:num>
  <w:num w:numId="18" w16cid:durableId="374963957">
    <w:abstractNumId w:val="7"/>
  </w:num>
  <w:num w:numId="19" w16cid:durableId="562789203">
    <w:abstractNumId w:val="15"/>
  </w:num>
  <w:num w:numId="20" w16cid:durableId="1622952556">
    <w:abstractNumId w:val="20"/>
  </w:num>
  <w:num w:numId="21" w16cid:durableId="1646353937">
    <w:abstractNumId w:val="18"/>
  </w:num>
  <w:num w:numId="22" w16cid:durableId="759563239">
    <w:abstractNumId w:val="28"/>
  </w:num>
  <w:num w:numId="23" w16cid:durableId="45300622">
    <w:abstractNumId w:val="19"/>
  </w:num>
  <w:num w:numId="24" w16cid:durableId="2107770582">
    <w:abstractNumId w:val="0"/>
  </w:num>
  <w:num w:numId="25" w16cid:durableId="1945650966">
    <w:abstractNumId w:val="29"/>
  </w:num>
  <w:num w:numId="26" w16cid:durableId="233659649">
    <w:abstractNumId w:val="24"/>
  </w:num>
  <w:num w:numId="27" w16cid:durableId="801652066">
    <w:abstractNumId w:val="11"/>
  </w:num>
  <w:num w:numId="28" w16cid:durableId="629290305">
    <w:abstractNumId w:val="2"/>
  </w:num>
  <w:num w:numId="29" w16cid:durableId="242179866">
    <w:abstractNumId w:val="13"/>
  </w:num>
  <w:num w:numId="30" w16cid:durableId="7545923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B7F2E"/>
    <w:rsid w:val="00072804"/>
    <w:rsid w:val="001B7F2E"/>
    <w:rsid w:val="003D7D60"/>
    <w:rsid w:val="00C6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C7449"/>
  <w15:docId w15:val="{E017DC64-D4E3-4992-B7C1-9D65FA956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highlight-disabled">
    <w:name w:val="highlight-disabled"/>
    <w:basedOn w:val="Domylnaczcionkaakapitu"/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Bezodstpw">
    <w:name w:val="No Spacing"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character" w:customStyle="1" w:styleId="FontStyle41">
    <w:name w:val="Font Style41"/>
    <w:basedOn w:val="Domylnaczcionkaakapitu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Pr>
      <w:rFonts w:ascii="Verdana" w:hAnsi="Verdana"/>
      <w:b/>
      <w:bCs/>
      <w:sz w:val="18"/>
      <w:szCs w:val="18"/>
    </w:rPr>
  </w:style>
  <w:style w:type="paragraph" w:customStyle="1" w:styleId="Style24">
    <w:name w:val="Style24"/>
    <w:basedOn w:val="Normalny"/>
    <w:pPr>
      <w:widowControl w:val="0"/>
      <w:suppressAutoHyphens w:val="0"/>
      <w:autoSpaceDE w:val="0"/>
      <w:spacing w:line="245" w:lineRule="exact"/>
      <w:ind w:hanging="360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3">
    <w:name w:val="Style23"/>
    <w:basedOn w:val="Normalny"/>
    <w:pPr>
      <w:widowControl w:val="0"/>
      <w:suppressAutoHyphens w:val="0"/>
      <w:autoSpaceDE w:val="0"/>
      <w:spacing w:line="247" w:lineRule="exact"/>
      <w:ind w:hanging="346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6">
    <w:name w:val="Style26"/>
    <w:basedOn w:val="Normalny"/>
    <w:pPr>
      <w:widowControl w:val="0"/>
      <w:suppressAutoHyphens w:val="0"/>
      <w:autoSpaceDE w:val="0"/>
      <w:spacing w:line="235" w:lineRule="exact"/>
      <w:ind w:hanging="283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7">
    <w:name w:val="Style27"/>
    <w:basedOn w:val="Normalny"/>
    <w:pPr>
      <w:widowControl w:val="0"/>
      <w:suppressAutoHyphens w:val="0"/>
      <w:autoSpaceDE w:val="0"/>
      <w:spacing w:line="240" w:lineRule="exact"/>
      <w:ind w:hanging="648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9">
    <w:name w:val="Style29"/>
    <w:basedOn w:val="Normalny"/>
    <w:pPr>
      <w:widowControl w:val="0"/>
      <w:suppressAutoHyphens w:val="0"/>
      <w:autoSpaceDE w:val="0"/>
      <w:textAlignment w:val="auto"/>
    </w:pPr>
    <w:rPr>
      <w:rFonts w:ascii="Verdana" w:eastAsia="Times New Roman" w:hAnsi="Verdan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.smiechowska@um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3538</Words>
  <Characters>21229</Characters>
  <Application>Microsoft Office Word</Application>
  <DocSecurity>0</DocSecurity>
  <Lines>176</Lines>
  <Paragraphs>49</Paragraphs>
  <ScaleCrop>false</ScaleCrop>
  <Company/>
  <LinksUpToDate>false</LinksUpToDate>
  <CharactersWithSpaces>24718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2025-01-28T07:13:00Z</cp:lastPrinted>
  <dcterms:created xsi:type="dcterms:W3CDTF">2025-08-08T09:39:00Z</dcterms:created>
  <dcterms:modified xsi:type="dcterms:W3CDTF">2025-08-08T09:39:00Z</dcterms:modified>
</cp:coreProperties>
</file>